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3D90A" w14:textId="78134C85" w:rsidR="00E61A82" w:rsidRDefault="00093544" w:rsidP="00C356C2">
      <w:pPr>
        <w:jc w:val="both"/>
      </w:pPr>
      <w:r>
        <w:rPr>
          <w:noProof/>
          <w:lang w:eastAsia="fr-FR"/>
        </w:rPr>
        <mc:AlternateContent>
          <mc:Choice Requires="wps">
            <w:drawing>
              <wp:anchor distT="0" distB="0" distL="114300" distR="114300" simplePos="0" relativeHeight="251728902" behindDoc="0" locked="0" layoutInCell="1" allowOverlap="1" wp14:anchorId="445CBAFC" wp14:editId="30AC6CB7">
                <wp:simplePos x="0" y="0"/>
                <wp:positionH relativeFrom="page">
                  <wp:posOffset>4570730</wp:posOffset>
                </wp:positionH>
                <wp:positionV relativeFrom="page">
                  <wp:posOffset>1666240</wp:posOffset>
                </wp:positionV>
                <wp:extent cx="1546225" cy="564515"/>
                <wp:effectExtent l="0" t="0" r="0" b="19685"/>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7C21" w14:textId="4899C7CF" w:rsidR="00220662" w:rsidRPr="00BB5737" w:rsidRDefault="00220662" w:rsidP="00093544">
                            <w:pPr>
                              <w:jc w:val="center"/>
                              <w:rPr>
                                <w:i/>
                                <w:sz w:val="20"/>
                                <w:szCs w:val="20"/>
                              </w:rPr>
                            </w:pPr>
                            <w:r>
                              <w:rPr>
                                <w:i/>
                                <w:sz w:val="20"/>
                                <w:szCs w:val="20"/>
                              </w:rPr>
                              <w:t>Stéphane</w:t>
                            </w:r>
                            <w:r w:rsidRPr="00BB5737">
                              <w:rPr>
                                <w:i/>
                                <w:sz w:val="20"/>
                                <w:szCs w:val="20"/>
                              </w:rPr>
                              <w:t xml:space="preserve"> </w:t>
                            </w:r>
                            <w:r>
                              <w:rPr>
                                <w:i/>
                                <w:sz w:val="20"/>
                                <w:szCs w:val="20"/>
                              </w:rPr>
                              <w:t>PAILLARD</w:t>
                            </w:r>
                          </w:p>
                          <w:p w14:paraId="72FBD8B9" w14:textId="00D17B83" w:rsidR="00220662" w:rsidRPr="00BB5737" w:rsidRDefault="00220662" w:rsidP="00093544">
                            <w:pPr>
                              <w:jc w:val="center"/>
                              <w:rPr>
                                <w:i/>
                                <w:sz w:val="20"/>
                                <w:szCs w:val="20"/>
                              </w:rPr>
                            </w:pPr>
                            <w:r>
                              <w:rPr>
                                <w:i/>
                                <w:sz w:val="20"/>
                                <w:szCs w:val="20"/>
                              </w:rPr>
                              <w:t>TSR LIFA</w:t>
                            </w:r>
                          </w:p>
                          <w:p w14:paraId="42B63023" w14:textId="567FFB21" w:rsidR="00220662" w:rsidRPr="00BB5737" w:rsidRDefault="00220662" w:rsidP="00093544">
                            <w:pPr>
                              <w:jc w:val="center"/>
                              <w:rPr>
                                <w:i/>
                                <w:sz w:val="20"/>
                                <w:szCs w:val="20"/>
                              </w:rPr>
                            </w:pPr>
                            <w:r>
                              <w:rPr>
                                <w:i/>
                                <w:sz w:val="20"/>
                                <w:szCs w:val="20"/>
                              </w:rPr>
                              <w:t>Coordinateur Cadet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left:0;text-align:left;margin-left:359.9pt;margin-top:131.2pt;width:121.75pt;height:44.45pt;z-index:2517289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" filled="f" stroked="f">
                <v:textbox inset=",0,,0">
                  <w:txbxContent>
                    <w:p w14:paraId="3B597C21" w14:textId="4899C7CF" w:rsidR="00093544" w:rsidRPr="00BB5737" w:rsidRDefault="00093544" w:rsidP="00093544">
                      <w:pPr>
                        <w:jc w:val="center"/>
                        <w:rPr>
                          <w:i/>
                          <w:sz w:val="20"/>
                          <w:szCs w:val="20"/>
                        </w:rPr>
                      </w:pPr>
                      <w:r>
                        <w:rPr>
                          <w:i/>
                          <w:sz w:val="20"/>
                          <w:szCs w:val="20"/>
                        </w:rPr>
                        <w:t>Stéphane</w:t>
                      </w:r>
                      <w:r w:rsidRPr="00BB5737">
                        <w:rPr>
                          <w:i/>
                          <w:sz w:val="20"/>
                          <w:szCs w:val="20"/>
                        </w:rPr>
                        <w:t xml:space="preserve"> </w:t>
                      </w:r>
                      <w:r>
                        <w:rPr>
                          <w:i/>
                          <w:sz w:val="20"/>
                          <w:szCs w:val="20"/>
                        </w:rPr>
                        <w:t>PAILLARD</w:t>
                      </w:r>
                    </w:p>
                    <w:p w14:paraId="72FBD8B9" w14:textId="00D17B83" w:rsidR="00093544" w:rsidRPr="00BB5737" w:rsidRDefault="00093544" w:rsidP="00093544">
                      <w:pPr>
                        <w:jc w:val="center"/>
                        <w:rPr>
                          <w:i/>
                          <w:sz w:val="20"/>
                          <w:szCs w:val="20"/>
                        </w:rPr>
                      </w:pPr>
                      <w:r>
                        <w:rPr>
                          <w:i/>
                          <w:sz w:val="20"/>
                          <w:szCs w:val="20"/>
                        </w:rPr>
                        <w:t>TSR LIFA</w:t>
                      </w:r>
                    </w:p>
                    <w:p w14:paraId="42B63023" w14:textId="567FFB21" w:rsidR="00093544" w:rsidRPr="00BB5737" w:rsidRDefault="00093544" w:rsidP="00093544">
                      <w:pPr>
                        <w:jc w:val="center"/>
                        <w:rPr>
                          <w:i/>
                          <w:sz w:val="20"/>
                          <w:szCs w:val="20"/>
                        </w:rPr>
                      </w:pPr>
                      <w:r>
                        <w:rPr>
                          <w:i/>
                          <w:sz w:val="20"/>
                          <w:szCs w:val="20"/>
                        </w:rPr>
                        <w:t>Coordinateur Cadet</w:t>
                      </w:r>
                    </w:p>
                  </w:txbxContent>
                </v:textbox>
                <w10:wrap anchorx="page" anchory="page"/>
              </v:shape>
            </w:pict>
          </mc:Fallback>
        </mc:AlternateContent>
      </w:r>
      <w:r>
        <w:rPr>
          <w:noProof/>
          <w:lang w:eastAsia="fr-FR"/>
        </w:rPr>
        <mc:AlternateContent>
          <mc:Choice Requires="wps">
            <w:drawing>
              <wp:anchor distT="0" distB="0" distL="114300" distR="114300" simplePos="0" relativeHeight="251726854" behindDoc="0" locked="0" layoutInCell="1" allowOverlap="1" wp14:anchorId="00FC8627" wp14:editId="514E13C6">
                <wp:simplePos x="0" y="0"/>
                <wp:positionH relativeFrom="page">
                  <wp:posOffset>4572000</wp:posOffset>
                </wp:positionH>
                <wp:positionV relativeFrom="page">
                  <wp:posOffset>3317240</wp:posOffset>
                </wp:positionV>
                <wp:extent cx="1546225" cy="564515"/>
                <wp:effectExtent l="0" t="0" r="0" b="1968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1E49" w14:textId="505D02A0" w:rsidR="00220662" w:rsidRPr="00BB5737" w:rsidRDefault="00220662" w:rsidP="00093544">
                            <w:pPr>
                              <w:jc w:val="center"/>
                              <w:rPr>
                                <w:i/>
                                <w:sz w:val="20"/>
                                <w:szCs w:val="20"/>
                              </w:rPr>
                            </w:pPr>
                            <w:r>
                              <w:rPr>
                                <w:i/>
                                <w:sz w:val="20"/>
                                <w:szCs w:val="20"/>
                              </w:rPr>
                              <w:t>Mathieu</w:t>
                            </w:r>
                            <w:r w:rsidRPr="00BB5737">
                              <w:rPr>
                                <w:i/>
                                <w:sz w:val="20"/>
                                <w:szCs w:val="20"/>
                              </w:rPr>
                              <w:t xml:space="preserve"> </w:t>
                            </w:r>
                            <w:r>
                              <w:rPr>
                                <w:i/>
                                <w:sz w:val="20"/>
                                <w:szCs w:val="20"/>
                              </w:rPr>
                              <w:t>FARELLE</w:t>
                            </w:r>
                          </w:p>
                          <w:p w14:paraId="3549A5DF" w14:textId="31E07D55" w:rsidR="00220662" w:rsidRPr="00BB5737" w:rsidRDefault="00220662" w:rsidP="00093544">
                            <w:pPr>
                              <w:jc w:val="center"/>
                              <w:rPr>
                                <w:i/>
                                <w:sz w:val="20"/>
                                <w:szCs w:val="20"/>
                              </w:rPr>
                            </w:pPr>
                            <w:r>
                              <w:rPr>
                                <w:i/>
                                <w:sz w:val="20"/>
                                <w:szCs w:val="20"/>
                              </w:rPr>
                              <w:t>TSR</w:t>
                            </w:r>
                            <w:r w:rsidRPr="00BB5737">
                              <w:rPr>
                                <w:i/>
                                <w:sz w:val="20"/>
                                <w:szCs w:val="20"/>
                              </w:rPr>
                              <w:t xml:space="preserve"> LIFA</w:t>
                            </w:r>
                          </w:p>
                          <w:p w14:paraId="656D1D33" w14:textId="73E9A9C1" w:rsidR="00220662" w:rsidRPr="00BB5737" w:rsidRDefault="00220662" w:rsidP="00093544">
                            <w:pPr>
                              <w:jc w:val="center"/>
                              <w:rPr>
                                <w:i/>
                                <w:sz w:val="20"/>
                                <w:szCs w:val="20"/>
                              </w:rPr>
                            </w:pPr>
                            <w:r>
                              <w:rPr>
                                <w:i/>
                                <w:sz w:val="20"/>
                                <w:szCs w:val="20"/>
                              </w:rPr>
                              <w:t>Coordinateur Junior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in;margin-top:261.2pt;width:121.75pt;height:44.45pt;z-index:251726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" filled="f" stroked="f">
                <v:textbox inset=",0,,0">
                  <w:txbxContent>
                    <w:p w14:paraId="4B4F1E49" w14:textId="505D02A0" w:rsidR="00093544" w:rsidRPr="00BB5737" w:rsidRDefault="00093544" w:rsidP="00093544">
                      <w:pPr>
                        <w:jc w:val="center"/>
                        <w:rPr>
                          <w:i/>
                          <w:sz w:val="20"/>
                          <w:szCs w:val="20"/>
                        </w:rPr>
                      </w:pPr>
                      <w:r>
                        <w:rPr>
                          <w:i/>
                          <w:sz w:val="20"/>
                          <w:szCs w:val="20"/>
                        </w:rPr>
                        <w:t>Mathieu</w:t>
                      </w:r>
                      <w:r w:rsidRPr="00BB5737">
                        <w:rPr>
                          <w:i/>
                          <w:sz w:val="20"/>
                          <w:szCs w:val="20"/>
                        </w:rPr>
                        <w:t xml:space="preserve"> </w:t>
                      </w:r>
                      <w:r>
                        <w:rPr>
                          <w:i/>
                          <w:sz w:val="20"/>
                          <w:szCs w:val="20"/>
                        </w:rPr>
                        <w:t>FARELLE</w:t>
                      </w:r>
                    </w:p>
                    <w:p w14:paraId="3549A5DF" w14:textId="31E07D55" w:rsidR="00093544" w:rsidRPr="00BB5737" w:rsidRDefault="00093544" w:rsidP="00093544">
                      <w:pPr>
                        <w:jc w:val="center"/>
                        <w:rPr>
                          <w:i/>
                          <w:sz w:val="20"/>
                          <w:szCs w:val="20"/>
                        </w:rPr>
                      </w:pPr>
                      <w:r>
                        <w:rPr>
                          <w:i/>
                          <w:sz w:val="20"/>
                          <w:szCs w:val="20"/>
                        </w:rPr>
                        <w:t>TSR</w:t>
                      </w:r>
                      <w:r w:rsidRPr="00BB5737">
                        <w:rPr>
                          <w:i/>
                          <w:sz w:val="20"/>
                          <w:szCs w:val="20"/>
                        </w:rPr>
                        <w:t xml:space="preserve"> LIFA</w:t>
                      </w:r>
                    </w:p>
                    <w:p w14:paraId="656D1D33" w14:textId="73E9A9C1" w:rsidR="00093544" w:rsidRPr="00BB5737" w:rsidRDefault="00093544" w:rsidP="00093544">
                      <w:pPr>
                        <w:jc w:val="center"/>
                        <w:rPr>
                          <w:i/>
                          <w:sz w:val="20"/>
                          <w:szCs w:val="20"/>
                        </w:rPr>
                      </w:pPr>
                      <w:r>
                        <w:rPr>
                          <w:i/>
                          <w:sz w:val="20"/>
                          <w:szCs w:val="20"/>
                        </w:rPr>
                        <w:t>Coordinateur Junior</w:t>
                      </w:r>
                    </w:p>
                  </w:txbxContent>
                </v:textbox>
                <w10:wrap anchorx="page" anchory="page"/>
              </v:shape>
            </w:pict>
          </mc:Fallback>
        </mc:AlternateContent>
      </w:r>
      <w:r>
        <w:rPr>
          <w:noProof/>
          <w:lang w:eastAsia="fr-FR"/>
        </w:rPr>
        <mc:AlternateContent>
          <mc:Choice Requires="wps">
            <w:drawing>
              <wp:anchor distT="0" distB="0" distL="114300" distR="114300" simplePos="0" relativeHeight="251724806" behindDoc="0" locked="0" layoutInCell="1" allowOverlap="1" wp14:anchorId="288CE598" wp14:editId="7C8C0BC3">
                <wp:simplePos x="0" y="0"/>
                <wp:positionH relativeFrom="page">
                  <wp:posOffset>4572000</wp:posOffset>
                </wp:positionH>
                <wp:positionV relativeFrom="page">
                  <wp:posOffset>5019040</wp:posOffset>
                </wp:positionV>
                <wp:extent cx="1546225" cy="564515"/>
                <wp:effectExtent l="0" t="0" r="0" b="1968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6313B" w14:textId="6DAFC8C3" w:rsidR="00220662" w:rsidRPr="00BB5737" w:rsidRDefault="00220662" w:rsidP="00093544">
                            <w:pPr>
                              <w:jc w:val="center"/>
                              <w:rPr>
                                <w:i/>
                                <w:sz w:val="20"/>
                                <w:szCs w:val="20"/>
                              </w:rPr>
                            </w:pPr>
                            <w:r>
                              <w:rPr>
                                <w:i/>
                                <w:sz w:val="20"/>
                                <w:szCs w:val="20"/>
                              </w:rPr>
                              <w:t>Hélène</w:t>
                            </w:r>
                            <w:r w:rsidRPr="00BB5737">
                              <w:rPr>
                                <w:i/>
                                <w:sz w:val="20"/>
                                <w:szCs w:val="20"/>
                              </w:rPr>
                              <w:t xml:space="preserve"> </w:t>
                            </w:r>
                            <w:r>
                              <w:rPr>
                                <w:i/>
                                <w:sz w:val="20"/>
                                <w:szCs w:val="20"/>
                              </w:rPr>
                              <w:t>GIGLEUX</w:t>
                            </w:r>
                          </w:p>
                          <w:p w14:paraId="1A5B8625" w14:textId="77777777" w:rsidR="00220662" w:rsidRPr="00BB5737" w:rsidRDefault="00220662" w:rsidP="00093544">
                            <w:pPr>
                              <w:jc w:val="center"/>
                              <w:rPr>
                                <w:i/>
                                <w:sz w:val="20"/>
                                <w:szCs w:val="20"/>
                              </w:rPr>
                            </w:pPr>
                            <w:r w:rsidRPr="00BB5737">
                              <w:rPr>
                                <w:i/>
                                <w:sz w:val="20"/>
                                <w:szCs w:val="20"/>
                              </w:rPr>
                              <w:t>CTN LIFA</w:t>
                            </w:r>
                          </w:p>
                          <w:p w14:paraId="4435E786" w14:textId="745E9AE9" w:rsidR="00220662" w:rsidRPr="00BB5737" w:rsidRDefault="00220662" w:rsidP="00093544">
                            <w:pPr>
                              <w:jc w:val="center"/>
                              <w:rPr>
                                <w:i/>
                                <w:sz w:val="20"/>
                                <w:szCs w:val="20"/>
                              </w:rPr>
                            </w:pPr>
                            <w:r>
                              <w:rPr>
                                <w:i/>
                                <w:sz w:val="20"/>
                                <w:szCs w:val="20"/>
                              </w:rPr>
                              <w:t>Coordinatrice adjointe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in;margin-top:395.2pt;width:121.75pt;height:44.45pt;z-index:251724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" filled="f" stroked="f">
                <v:textbox inset=",0,,0">
                  <w:txbxContent>
                    <w:p w14:paraId="3CC6313B" w14:textId="6DAFC8C3" w:rsidR="00093544" w:rsidRPr="00BB5737" w:rsidRDefault="00093544" w:rsidP="00093544">
                      <w:pPr>
                        <w:jc w:val="center"/>
                        <w:rPr>
                          <w:i/>
                          <w:sz w:val="20"/>
                          <w:szCs w:val="20"/>
                        </w:rPr>
                      </w:pPr>
                      <w:r>
                        <w:rPr>
                          <w:i/>
                          <w:sz w:val="20"/>
                          <w:szCs w:val="20"/>
                        </w:rPr>
                        <w:t>Hélène</w:t>
                      </w:r>
                      <w:r w:rsidRPr="00BB5737">
                        <w:rPr>
                          <w:i/>
                          <w:sz w:val="20"/>
                          <w:szCs w:val="20"/>
                        </w:rPr>
                        <w:t xml:space="preserve"> </w:t>
                      </w:r>
                      <w:r>
                        <w:rPr>
                          <w:i/>
                          <w:sz w:val="20"/>
                          <w:szCs w:val="20"/>
                        </w:rPr>
                        <w:t>GIGLEUX</w:t>
                      </w:r>
                    </w:p>
                    <w:p w14:paraId="1A5B8625" w14:textId="77777777" w:rsidR="00093544" w:rsidRPr="00BB5737" w:rsidRDefault="00093544" w:rsidP="00093544">
                      <w:pPr>
                        <w:jc w:val="center"/>
                        <w:rPr>
                          <w:i/>
                          <w:sz w:val="20"/>
                          <w:szCs w:val="20"/>
                        </w:rPr>
                      </w:pPr>
                      <w:r w:rsidRPr="00BB5737">
                        <w:rPr>
                          <w:i/>
                          <w:sz w:val="20"/>
                          <w:szCs w:val="20"/>
                        </w:rPr>
                        <w:t>CTN LIFA</w:t>
                      </w:r>
                    </w:p>
                    <w:p w14:paraId="4435E786" w14:textId="745E9AE9" w:rsidR="00093544" w:rsidRPr="00BB5737" w:rsidRDefault="00093544" w:rsidP="00093544">
                      <w:pPr>
                        <w:jc w:val="center"/>
                        <w:rPr>
                          <w:i/>
                          <w:sz w:val="20"/>
                          <w:szCs w:val="20"/>
                        </w:rPr>
                      </w:pPr>
                      <w:r>
                        <w:rPr>
                          <w:i/>
                          <w:sz w:val="20"/>
                          <w:szCs w:val="20"/>
                        </w:rPr>
                        <w:t>Coordinatrice adjointe</w:t>
                      </w:r>
                    </w:p>
                  </w:txbxContent>
                </v:textbox>
                <w10:wrap anchorx="page" anchory="page"/>
              </v:shape>
            </w:pict>
          </mc:Fallback>
        </mc:AlternateContent>
      </w:r>
      <w:r w:rsidR="008A084C">
        <w:rPr>
          <w:noProof/>
          <w:lang w:eastAsia="fr-FR"/>
        </w:rPr>
        <w:drawing>
          <wp:anchor distT="0" distB="0" distL="114300" distR="114300" simplePos="0" relativeHeight="251705350" behindDoc="0" locked="0" layoutInCell="1" allowOverlap="1" wp14:anchorId="54CD33DB" wp14:editId="141A8469">
            <wp:simplePos x="0" y="0"/>
            <wp:positionH relativeFrom="page">
              <wp:posOffset>5006975</wp:posOffset>
            </wp:positionH>
            <wp:positionV relativeFrom="page">
              <wp:posOffset>4130040</wp:posOffset>
            </wp:positionV>
            <wp:extent cx="671830" cy="862330"/>
            <wp:effectExtent l="0" t="0" r="0" b="1270"/>
            <wp:wrapTight wrapText="bothSides">
              <wp:wrapPolygon edited="0">
                <wp:start x="0" y="0"/>
                <wp:lineTo x="0" y="20996"/>
                <wp:lineTo x="20416" y="20996"/>
                <wp:lineTo x="20416" y="0"/>
                <wp:lineTo x="0" y="0"/>
              </wp:wrapPolygon>
            </wp:wrapTight>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6643" t="10734" r="12089" b="10309"/>
                    <a:stretch/>
                  </pic:blipFill>
                  <pic:spPr bwMode="auto">
                    <a:xfrm>
                      <a:off x="0" y="0"/>
                      <a:ext cx="671830" cy="86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A27">
        <w:rPr>
          <w:noProof/>
          <w:lang w:eastAsia="fr-FR"/>
        </w:rPr>
        <w:drawing>
          <wp:anchor distT="0" distB="0" distL="114300" distR="114300" simplePos="0" relativeHeight="251703302" behindDoc="0" locked="0" layoutInCell="1" allowOverlap="1" wp14:anchorId="22E434E9" wp14:editId="15E46C12">
            <wp:simplePos x="0" y="0"/>
            <wp:positionH relativeFrom="page">
              <wp:posOffset>5006975</wp:posOffset>
            </wp:positionH>
            <wp:positionV relativeFrom="page">
              <wp:posOffset>5583555</wp:posOffset>
            </wp:positionV>
            <wp:extent cx="671830" cy="856615"/>
            <wp:effectExtent l="0" t="0" r="0" b="6985"/>
            <wp:wrapThrough wrapText="bothSides">
              <wp:wrapPolygon edited="0">
                <wp:start x="0" y="0"/>
                <wp:lineTo x="0" y="21136"/>
                <wp:lineTo x="20416" y="21136"/>
                <wp:lineTo x="20416"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 Rémi Duhautois (2).jpg"/>
                    <pic:cNvPicPr/>
                  </pic:nvPicPr>
                  <pic:blipFill rotWithShape="1">
                    <a:blip r:embed="rId9">
                      <a:extLst>
                        <a:ext uri="{28A0092B-C50C-407E-A947-70E740481C1C}">
                          <a14:useLocalDpi xmlns:a14="http://schemas.microsoft.com/office/drawing/2010/main" val="0"/>
                        </a:ext>
                      </a:extLst>
                    </a:blip>
                    <a:srcRect l="5187" t="57" r="5203" b="4052"/>
                    <a:stretch/>
                  </pic:blipFill>
                  <pic:spPr bwMode="auto">
                    <a:xfrm>
                      <a:off x="0" y="0"/>
                      <a:ext cx="671830"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4E6">
        <w:rPr>
          <w:noProof/>
          <w:lang w:eastAsia="fr-FR"/>
        </w:rPr>
        <mc:AlternateContent>
          <mc:Choice Requires="wps">
            <w:drawing>
              <wp:anchor distT="0" distB="0" distL="114300" distR="114300" simplePos="0" relativeHeight="251654144" behindDoc="0" locked="0" layoutInCell="1" allowOverlap="1" wp14:anchorId="610A1598" wp14:editId="4F8391BF">
                <wp:simplePos x="0" y="0"/>
                <wp:positionH relativeFrom="page">
                  <wp:posOffset>570230</wp:posOffset>
                </wp:positionH>
                <wp:positionV relativeFrom="page">
                  <wp:posOffset>2938780</wp:posOffset>
                </wp:positionV>
                <wp:extent cx="3884295" cy="4241800"/>
                <wp:effectExtent l="0" t="0" r="0" b="0"/>
                <wp:wrapTight wrapText="bothSides">
                  <wp:wrapPolygon edited="0">
                    <wp:start x="141" y="0"/>
                    <wp:lineTo x="141" y="21471"/>
                    <wp:lineTo x="21328" y="21471"/>
                    <wp:lineTo x="21328" y="0"/>
                    <wp:lineTo x="141" y="0"/>
                  </wp:wrapPolygon>
                </wp:wrapTight>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424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5BC8D" w14:textId="6A2580B3" w:rsidR="00220662" w:rsidRDefault="00220662" w:rsidP="002B4880">
                            <w:pPr>
                              <w:pStyle w:val="BodyText-Small"/>
                              <w:jc w:val="both"/>
                            </w:pPr>
                            <w:r w:rsidRPr="00E33C0D">
                              <w:rPr>
                                <w:b/>
                                <w:i/>
                                <w:u w:val="single"/>
                              </w:rPr>
                              <w:t>En minime</w:t>
                            </w:r>
                            <w:r>
                              <w:t xml:space="preserve">, les 2 stages CDA Est – Ouest regrouperont d’une part les meilleurs éléments de la saison écoulée, et les jeunes détectés par les clubs et CDA (profils Jeune Talent). Les regroupements Ouest se dérouleront à la SNBS, ceux de l’Est à </w:t>
                            </w:r>
                            <w:proofErr w:type="spellStart"/>
                            <w:r>
                              <w:t>Vaires</w:t>
                            </w:r>
                            <w:proofErr w:type="spellEnd"/>
                            <w:r>
                              <w:t xml:space="preserve"> </w:t>
                            </w:r>
                            <w:r w:rsidR="00EF3988">
                              <w:t>puis sur clubs supports</w:t>
                            </w:r>
                            <w:r>
                              <w:t>.  L’intérêt sera double : créer  une émulation autour de regroupements en ½ Ligue, e</w:t>
                            </w:r>
                            <w:bookmarkStart w:id="0" w:name="_GoBack"/>
                            <w:bookmarkEnd w:id="0"/>
                            <w:r>
                              <w:t xml:space="preserve">t affronter ses homologues (Est Vs Ouest) le 21 avril à Mantes. </w:t>
                            </w:r>
                          </w:p>
                          <w:p w14:paraId="1C4AB571" w14:textId="77777777" w:rsidR="00220662" w:rsidRDefault="00220662" w:rsidP="00E33C0D">
                            <w:pPr>
                              <w:pStyle w:val="BodyText-Small"/>
                              <w:contextualSpacing/>
                              <w:jc w:val="both"/>
                            </w:pPr>
                            <w:r w:rsidRPr="00BD5A59">
                              <w:rPr>
                                <w:b/>
                                <w:i/>
                                <w:u w:val="single"/>
                              </w:rPr>
                              <w:t>En cadet</w:t>
                            </w:r>
                            <w:r>
                              <w:t>, les 2 stages CDA Est – Ouest seront dans la lignée de ceux fait en minime. Ils permettront des regroupements plus larges que ceux de ligue et donc, en amont dans la saison, de brasser plus de potentiels en concertation avec les CDA et clubs (profils JT). L’objectif de ce travail est d’élever le niveau des rameurs à la « limite de la sélection » pour amener nos 3</w:t>
                            </w:r>
                            <w:r w:rsidRPr="00E33C0D">
                              <w:rPr>
                                <w:vertAlign w:val="superscript"/>
                              </w:rPr>
                              <w:t>ème</w:t>
                            </w:r>
                            <w:r>
                              <w:t xml:space="preserve"> 4x et 2</w:t>
                            </w:r>
                            <w:r w:rsidRPr="00E33C0D">
                              <w:rPr>
                                <w:vertAlign w:val="superscript"/>
                              </w:rPr>
                              <w:t>ème</w:t>
                            </w:r>
                            <w:r>
                              <w:t xml:space="preserve"> 8+ à la Coupe de France. </w:t>
                            </w:r>
                          </w:p>
                          <w:p w14:paraId="4148199C" w14:textId="19C71B10" w:rsidR="00220662" w:rsidRDefault="00220662" w:rsidP="002B4880">
                            <w:pPr>
                              <w:pStyle w:val="BodyText-Small"/>
                              <w:jc w:val="both"/>
                            </w:pPr>
                            <w:r>
                              <w:t>Les  3 regroupements de ligue seront des stages de travail des meilleures individualités d’Ile de France d’une part et à la préparation des bateaux de ligue d’autre part. Vaires sera le lieu dédié.</w:t>
                            </w:r>
                          </w:p>
                          <w:p w14:paraId="060B4673" w14:textId="77777777" w:rsidR="00220662" w:rsidRDefault="00220662" w:rsidP="002B4880">
                            <w:pPr>
                              <w:pStyle w:val="BodyText-Small"/>
                              <w:jc w:val="both"/>
                            </w:pPr>
                            <w:r w:rsidRPr="00BD5A59">
                              <w:rPr>
                                <w:b/>
                                <w:i/>
                                <w:u w:val="single"/>
                              </w:rPr>
                              <w:t>En junior</w:t>
                            </w:r>
                            <w:r>
                              <w:t>, les 3 stages de ligue  serviront d’émulation : rivalité en BC en parallèle du travail en bateau de ligue (BL). Le pôle Espoirs de Fontainebleau sera le lieu dédié. En plus de cela,  les WE et stages pôles pourront dans une certaine mesure compléter ce travail en élargissant les convocations aux meilleurs juniors hors pôle.</w:t>
                            </w:r>
                          </w:p>
                          <w:p w14:paraId="20F7CEA2" w14:textId="7C3C2DE4" w:rsidR="00220662" w:rsidRPr="00E33C0D" w:rsidRDefault="00220662" w:rsidP="002B4880">
                            <w:pPr>
                              <w:pStyle w:val="BodyText-Small"/>
                              <w:jc w:val="both"/>
                            </w:pPr>
                            <w:r w:rsidRPr="002B4880">
                              <w:rPr>
                                <w:b/>
                                <w:i/>
                                <w:u w:val="single"/>
                              </w:rPr>
                              <w:t>En senior</w:t>
                            </w:r>
                            <w:r>
                              <w:t xml:space="preserve">, les 3 stages de ligue seront l’occasion de regrouper les meilleures individualités par catégorie, sur des structures clubs : la SESN pour le secteur féminin et le RCPM pour le secteur masculin. L’intérêt sera double : créer une émulation au sein d’une catégorie, préparer les bateaux de ligue.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9" type="#_x0000_t202" style="position:absolute;left:0;text-align:left;margin-left:44.9pt;margin-top:231.4pt;width:305.85pt;height:3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" filled="f" stroked="f">
                <v:textbox inset=",0,,0">
                  <w:txbxContent>
                    <w:p w14:paraId="1505BC8D" w14:textId="6A2580B3" w:rsidR="00220662" w:rsidRDefault="00220662" w:rsidP="002B4880">
                      <w:pPr>
                        <w:pStyle w:val="BodyText-Small"/>
                        <w:jc w:val="both"/>
                      </w:pPr>
                      <w:r w:rsidRPr="00E33C0D">
                        <w:rPr>
                          <w:b/>
                          <w:i/>
                          <w:u w:val="single"/>
                        </w:rPr>
                        <w:t>En minime</w:t>
                      </w:r>
                      <w:r>
                        <w:t xml:space="preserve">, les 2 stages CDA Est – Ouest regrouperont d’une part les meilleurs éléments de la saison écoulée, et les jeunes détectés par les clubs et CDA (profils Jeune Talent). Les regroupements Ouest se dérouleront à la SNBS, ceux de l’Est à </w:t>
                      </w:r>
                      <w:proofErr w:type="spellStart"/>
                      <w:r>
                        <w:t>Vaires</w:t>
                      </w:r>
                      <w:proofErr w:type="spellEnd"/>
                      <w:r>
                        <w:t xml:space="preserve"> </w:t>
                      </w:r>
                      <w:r w:rsidR="00EF3988">
                        <w:t>puis sur clubs supports</w:t>
                      </w:r>
                      <w:r>
                        <w:t>.  L’intérêt sera double : créer  une émulation autour de regroupements en ½ Ligue, e</w:t>
                      </w:r>
                      <w:bookmarkStart w:id="1" w:name="_GoBack"/>
                      <w:bookmarkEnd w:id="1"/>
                      <w:r>
                        <w:t xml:space="preserve">t affronter ses homologues (Est Vs Ouest) le 21 avril à Mantes. </w:t>
                      </w:r>
                    </w:p>
                    <w:p w14:paraId="1C4AB571" w14:textId="77777777" w:rsidR="00220662" w:rsidRDefault="00220662" w:rsidP="00E33C0D">
                      <w:pPr>
                        <w:pStyle w:val="BodyText-Small"/>
                        <w:contextualSpacing/>
                        <w:jc w:val="both"/>
                      </w:pPr>
                      <w:r w:rsidRPr="00BD5A59">
                        <w:rPr>
                          <w:b/>
                          <w:i/>
                          <w:u w:val="single"/>
                        </w:rPr>
                        <w:t>En cadet</w:t>
                      </w:r>
                      <w:r>
                        <w:t>, les 2 stages CDA Est – Ouest seront dans la lignée de ceux fait en minime. Ils permettront des regroupements plus larges que ceux de ligue et donc, en amont dans la saison, de brasser plus de potentiels en concertation avec les CDA et clubs (profils JT). L’objectif de ce travail est d’élever le niveau des rameurs à la « limite de la sélection » pour amener nos 3</w:t>
                      </w:r>
                      <w:r w:rsidRPr="00E33C0D">
                        <w:rPr>
                          <w:vertAlign w:val="superscript"/>
                        </w:rPr>
                        <w:t>ème</w:t>
                      </w:r>
                      <w:r>
                        <w:t xml:space="preserve"> 4x et 2</w:t>
                      </w:r>
                      <w:r w:rsidRPr="00E33C0D">
                        <w:rPr>
                          <w:vertAlign w:val="superscript"/>
                        </w:rPr>
                        <w:t>ème</w:t>
                      </w:r>
                      <w:r>
                        <w:t xml:space="preserve"> 8+ à la Coupe de France. </w:t>
                      </w:r>
                    </w:p>
                    <w:p w14:paraId="4148199C" w14:textId="19C71B10" w:rsidR="00220662" w:rsidRDefault="00220662" w:rsidP="002B4880">
                      <w:pPr>
                        <w:pStyle w:val="BodyText-Small"/>
                        <w:jc w:val="both"/>
                      </w:pPr>
                      <w:r>
                        <w:t>Les  3 regroupements de ligue seront des stages de travail des meilleures individualités d’Ile de France d’une part et à la préparation des bateaux de ligue d’autre part. Vaires sera le lieu dédié.</w:t>
                      </w:r>
                    </w:p>
                    <w:p w14:paraId="060B4673" w14:textId="77777777" w:rsidR="00220662" w:rsidRDefault="00220662" w:rsidP="002B4880">
                      <w:pPr>
                        <w:pStyle w:val="BodyText-Small"/>
                        <w:jc w:val="both"/>
                      </w:pPr>
                      <w:r w:rsidRPr="00BD5A59">
                        <w:rPr>
                          <w:b/>
                          <w:i/>
                          <w:u w:val="single"/>
                        </w:rPr>
                        <w:t>En junior</w:t>
                      </w:r>
                      <w:r>
                        <w:t>, les 3 stages de ligue  serviront d’émulation : rivalité en BC en parallèle du travail en bateau de ligue (BL). Le pôle Espoirs de Fontainebleau sera le lieu dédié. En plus de cela,  les WE et stages pôles pourront dans une certaine mesure compléter ce travail en élargissant les convocations aux meilleurs juniors hors pôle.</w:t>
                      </w:r>
                    </w:p>
                    <w:p w14:paraId="20F7CEA2" w14:textId="7C3C2DE4" w:rsidR="00220662" w:rsidRPr="00E33C0D" w:rsidRDefault="00220662" w:rsidP="002B4880">
                      <w:pPr>
                        <w:pStyle w:val="BodyText-Small"/>
                        <w:jc w:val="both"/>
                      </w:pPr>
                      <w:r w:rsidRPr="002B4880">
                        <w:rPr>
                          <w:b/>
                          <w:i/>
                          <w:u w:val="single"/>
                        </w:rPr>
                        <w:t>En senior</w:t>
                      </w:r>
                      <w:r>
                        <w:t xml:space="preserve">, les 3 stages de ligue seront l’occasion de regrouper les meilleures individualités par catégorie, sur des structures clubs : la SESN pour le secteur féminin et le RCPM pour le secteur masculin. L’intérêt sera double : créer une émulation au sein d’une catégorie, préparer les bateaux de ligue.  </w:t>
                      </w:r>
                    </w:p>
                  </w:txbxContent>
                </v:textbox>
                <w10:wrap type="tight" anchorx="page" anchory="page"/>
              </v:shape>
            </w:pict>
          </mc:Fallback>
        </mc:AlternateContent>
      </w:r>
      <w:r w:rsidR="007554E6" w:rsidRPr="004D7BF6">
        <w:rPr>
          <w:noProof/>
          <w:sz w:val="28"/>
          <w:szCs w:val="28"/>
          <w:lang w:eastAsia="fr-FR"/>
        </w:rPr>
        <mc:AlternateContent>
          <mc:Choice Requires="wps">
            <w:drawing>
              <wp:anchor distT="0" distB="0" distL="114300" distR="114300" simplePos="0" relativeHeight="251651072" behindDoc="0" locked="0" layoutInCell="1" allowOverlap="1" wp14:anchorId="3D5F9FFA" wp14:editId="664483B8">
                <wp:simplePos x="0" y="0"/>
                <wp:positionH relativeFrom="page">
                  <wp:posOffset>570865</wp:posOffset>
                </wp:positionH>
                <wp:positionV relativeFrom="page">
                  <wp:posOffset>1433830</wp:posOffset>
                </wp:positionV>
                <wp:extent cx="3883660" cy="1232535"/>
                <wp:effectExtent l="0" t="0" r="0" b="12065"/>
                <wp:wrapTight wrapText="bothSides">
                  <wp:wrapPolygon edited="0">
                    <wp:start x="141" y="0"/>
                    <wp:lineTo x="141" y="21366"/>
                    <wp:lineTo x="21332" y="21366"/>
                    <wp:lineTo x="21332" y="0"/>
                    <wp:lineTo x="141" y="0"/>
                  </wp:wrapPolygon>
                </wp:wrapTight>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0886" w14:textId="1756F101" w:rsidR="00220662" w:rsidRDefault="00220662" w:rsidP="00E33C0D">
                            <w:pPr>
                              <w:pStyle w:val="BodyText-Small"/>
                              <w:jc w:val="both"/>
                              <w:rPr>
                                <w:color w:val="FFFFFF" w:themeColor="background1"/>
                              </w:rPr>
                            </w:pPr>
                            <w:r>
                              <w:rPr>
                                <w:color w:val="FFFFFF" w:themeColor="background1"/>
                              </w:rPr>
                              <w:t>3 regroupements CDA Est-Ouest  (1 minime, 1 minime/cadet, 1 cadet)  sont prévus  en amont des stages de Ligue.</w:t>
                            </w:r>
                          </w:p>
                          <w:p w14:paraId="2480C156" w14:textId="7A85CB51" w:rsidR="00220662" w:rsidRDefault="00220662" w:rsidP="007554E6">
                            <w:pPr>
                              <w:pStyle w:val="BodyText-Small"/>
                              <w:jc w:val="both"/>
                              <w:rPr>
                                <w:color w:val="FFFFFF" w:themeColor="background1"/>
                              </w:rPr>
                            </w:pPr>
                            <w:r w:rsidRPr="00E33C0D">
                              <w:rPr>
                                <w:color w:val="FFFFFF" w:themeColor="background1"/>
                              </w:rPr>
                              <w:t xml:space="preserve">3 regroupements d’ores et déjà planifiés sur les mêmes dates pour chaque catégorie rythmeront </w:t>
                            </w:r>
                            <w:r>
                              <w:rPr>
                                <w:color w:val="FFFFFF" w:themeColor="background1"/>
                              </w:rPr>
                              <w:t xml:space="preserve">ensuite </w:t>
                            </w:r>
                            <w:r w:rsidRPr="00E33C0D">
                              <w:rPr>
                                <w:color w:val="FFFFFF" w:themeColor="background1"/>
                              </w:rPr>
                              <w:t>la saison sportive à échelon régi</w:t>
                            </w:r>
                            <w:r>
                              <w:rPr>
                                <w:color w:val="FFFFFF" w:themeColor="background1"/>
                              </w:rPr>
                              <w:t>onal de nos meilleurs éléments en Cadet, Junior et Senior.</w:t>
                            </w:r>
                          </w:p>
                          <w:p w14:paraId="27F95D65" w14:textId="77777777" w:rsidR="00220662" w:rsidRPr="00E33C0D" w:rsidRDefault="00220662" w:rsidP="00E33C0D">
                            <w:pPr>
                              <w:pStyle w:val="BodyText-Small"/>
                              <w:jc w:val="both"/>
                              <w:rPr>
                                <w:color w:val="FFFFFF" w:themeColor="background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4.95pt;margin-top:112.9pt;width:305.8pt;height:97.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" filled="f" stroked="f">
                <v:textbox inset=",0,,0">
                  <w:txbxContent>
                    <w:p w14:paraId="36840886" w14:textId="1756F101" w:rsidR="007554E6" w:rsidRDefault="007554E6" w:rsidP="00E33C0D">
                      <w:pPr>
                        <w:pStyle w:val="BodyText-Small"/>
                        <w:jc w:val="both"/>
                        <w:rPr>
                          <w:color w:val="FFFFFF" w:themeColor="background1"/>
                        </w:rPr>
                      </w:pPr>
                      <w:r>
                        <w:rPr>
                          <w:color w:val="FFFFFF" w:themeColor="background1"/>
                        </w:rPr>
                        <w:t>3 regroupements CDA Est-Ouest  (1 minime, 1 minime/cadet, 1 cadet)  sont prévus  en amont des stages de Ligue.</w:t>
                      </w:r>
                    </w:p>
                    <w:p w14:paraId="2480C156" w14:textId="7A85CB51" w:rsidR="007554E6" w:rsidRDefault="007554E6" w:rsidP="007554E6">
                      <w:pPr>
                        <w:pStyle w:val="BodyText-Small"/>
                        <w:jc w:val="both"/>
                        <w:rPr>
                          <w:color w:val="FFFFFF" w:themeColor="background1"/>
                        </w:rPr>
                      </w:pPr>
                      <w:r w:rsidRPr="00E33C0D">
                        <w:rPr>
                          <w:color w:val="FFFFFF" w:themeColor="background1"/>
                        </w:rPr>
                        <w:t xml:space="preserve">3 regroupements d’ores et déjà planifiés sur les mêmes dates pour chaque catégorie rythmeront </w:t>
                      </w:r>
                      <w:r>
                        <w:rPr>
                          <w:color w:val="FFFFFF" w:themeColor="background1"/>
                        </w:rPr>
                        <w:t xml:space="preserve">ensuite </w:t>
                      </w:r>
                      <w:r w:rsidRPr="00E33C0D">
                        <w:rPr>
                          <w:color w:val="FFFFFF" w:themeColor="background1"/>
                        </w:rPr>
                        <w:t>la saison sportive à échelon régi</w:t>
                      </w:r>
                      <w:r>
                        <w:rPr>
                          <w:color w:val="FFFFFF" w:themeColor="background1"/>
                        </w:rPr>
                        <w:t>onal de nos meilleurs éléments en Cadet, Junior et Senior.</w:t>
                      </w:r>
                    </w:p>
                    <w:p w14:paraId="27F95D65" w14:textId="77777777" w:rsidR="007554E6" w:rsidRPr="00E33C0D" w:rsidRDefault="007554E6" w:rsidP="00E33C0D">
                      <w:pPr>
                        <w:pStyle w:val="BodyText-Small"/>
                        <w:jc w:val="both"/>
                        <w:rPr>
                          <w:color w:val="FFFFFF" w:themeColor="background1"/>
                        </w:rPr>
                      </w:pPr>
                    </w:p>
                  </w:txbxContent>
                </v:textbox>
                <w10:wrap type="tight" anchorx="page" anchory="page"/>
              </v:shape>
            </w:pict>
          </mc:Fallback>
        </mc:AlternateContent>
      </w:r>
      <w:r w:rsidR="00E33C0D">
        <w:rPr>
          <w:noProof/>
          <w:lang w:eastAsia="fr-FR"/>
        </w:rPr>
        <mc:AlternateContent>
          <mc:Choice Requires="wps">
            <w:drawing>
              <wp:anchor distT="0" distB="0" distL="114300" distR="114300" simplePos="0" relativeHeight="251653120" behindDoc="0" locked="0" layoutInCell="1" allowOverlap="1" wp14:anchorId="09DABA1E" wp14:editId="7C471306">
                <wp:simplePos x="0" y="0"/>
                <wp:positionH relativeFrom="page">
                  <wp:posOffset>570865</wp:posOffset>
                </wp:positionH>
                <wp:positionV relativeFrom="page">
                  <wp:posOffset>965200</wp:posOffset>
                </wp:positionV>
                <wp:extent cx="3200400" cy="227965"/>
                <wp:effectExtent l="0" t="0" r="0" b="635"/>
                <wp:wrapTight wrapText="bothSides">
                  <wp:wrapPolygon edited="0">
                    <wp:start x="171" y="0"/>
                    <wp:lineTo x="171" y="19253"/>
                    <wp:lineTo x="21257" y="19253"/>
                    <wp:lineTo x="21257" y="0"/>
                    <wp:lineTo x="171" y="0"/>
                  </wp:wrapPolygon>
                </wp:wrapTight>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3522" w14:textId="77777777" w:rsidR="00220662" w:rsidRPr="00E33C0D" w:rsidRDefault="00220662">
                            <w:pPr>
                              <w:pStyle w:val="Titre1"/>
                              <w:rPr>
                                <w:color w:val="FFFFFF" w:themeColor="background1"/>
                              </w:rPr>
                            </w:pPr>
                            <w:r w:rsidRPr="00E33C0D">
                              <w:rPr>
                                <w:color w:val="FFFFFF" w:themeColor="background1"/>
                              </w:rPr>
                              <w:t>Plan d’action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44.95pt;margin-top:76pt;width:252pt;height:17.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" filled="f" stroked="f">
                <v:textbox inset=",0,,0">
                  <w:txbxContent>
                    <w:p w14:paraId="26DC3522" w14:textId="77777777" w:rsidR="00093544" w:rsidRPr="00E33C0D" w:rsidRDefault="00093544">
                      <w:pPr>
                        <w:pStyle w:val="Titre1"/>
                        <w:rPr>
                          <w:color w:val="FFFFFF" w:themeColor="background1"/>
                        </w:rPr>
                      </w:pPr>
                      <w:r w:rsidRPr="00E33C0D">
                        <w:rPr>
                          <w:color w:val="FFFFFF" w:themeColor="background1"/>
                        </w:rPr>
                        <w:t>Plan d’action :</w:t>
                      </w:r>
                    </w:p>
                  </w:txbxContent>
                </v:textbox>
                <w10:wrap type="tight" anchorx="page" anchory="page"/>
              </v:shape>
            </w:pict>
          </mc:Fallback>
        </mc:AlternateContent>
      </w:r>
      <w:r w:rsidR="00BB5737">
        <w:rPr>
          <w:noProof/>
          <w:lang w:eastAsia="fr-FR"/>
        </w:rPr>
        <mc:AlternateContent>
          <mc:Choice Requires="wps">
            <w:drawing>
              <wp:anchor distT="0" distB="0" distL="114300" distR="114300" simplePos="0" relativeHeight="251696134" behindDoc="0" locked="0" layoutInCell="1" allowOverlap="1" wp14:anchorId="025F74C9" wp14:editId="500019B1">
                <wp:simplePos x="0" y="0"/>
                <wp:positionH relativeFrom="page">
                  <wp:posOffset>4572000</wp:posOffset>
                </wp:positionH>
                <wp:positionV relativeFrom="page">
                  <wp:posOffset>6539865</wp:posOffset>
                </wp:positionV>
                <wp:extent cx="1546225" cy="564515"/>
                <wp:effectExtent l="0" t="0" r="0" b="19685"/>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DA26B" w14:textId="2371D1CF" w:rsidR="00220662" w:rsidRPr="00BB5737" w:rsidRDefault="00220662" w:rsidP="00BB5737">
                            <w:pPr>
                              <w:jc w:val="center"/>
                              <w:rPr>
                                <w:i/>
                                <w:sz w:val="20"/>
                                <w:szCs w:val="20"/>
                              </w:rPr>
                            </w:pPr>
                            <w:r w:rsidRPr="00BB5737">
                              <w:rPr>
                                <w:i/>
                                <w:sz w:val="20"/>
                                <w:szCs w:val="20"/>
                              </w:rPr>
                              <w:t>Rémi DUHAUTOIS</w:t>
                            </w:r>
                          </w:p>
                          <w:p w14:paraId="76FD5454" w14:textId="310F42D9" w:rsidR="00220662" w:rsidRPr="00BB5737" w:rsidRDefault="00220662" w:rsidP="00BB5737">
                            <w:pPr>
                              <w:jc w:val="center"/>
                              <w:rPr>
                                <w:i/>
                                <w:sz w:val="20"/>
                                <w:szCs w:val="20"/>
                              </w:rPr>
                            </w:pPr>
                            <w:r w:rsidRPr="00BB5737">
                              <w:rPr>
                                <w:i/>
                                <w:sz w:val="20"/>
                                <w:szCs w:val="20"/>
                              </w:rPr>
                              <w:t>CTN LIFA</w:t>
                            </w:r>
                          </w:p>
                          <w:p w14:paraId="61DCC4BA" w14:textId="608AA513" w:rsidR="00220662" w:rsidRPr="00BB5737" w:rsidRDefault="00220662" w:rsidP="00BB5737">
                            <w:pPr>
                              <w:jc w:val="center"/>
                              <w:rPr>
                                <w:i/>
                                <w:sz w:val="20"/>
                                <w:szCs w:val="20"/>
                              </w:rPr>
                            </w:pPr>
                            <w:r w:rsidRPr="00BB5737">
                              <w:rPr>
                                <w:i/>
                                <w:sz w:val="20"/>
                                <w:szCs w:val="20"/>
                              </w:rPr>
                              <w:t>Coordinateur ETR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in;margin-top:514.95pt;width:121.75pt;height:44.4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" filled="f" stroked="f">
                <v:textbox inset=",0,,0">
                  <w:txbxContent>
                    <w:p w14:paraId="6ECDA26B" w14:textId="2371D1CF" w:rsidR="00093544" w:rsidRPr="00BB5737" w:rsidRDefault="00093544" w:rsidP="00BB5737">
                      <w:pPr>
                        <w:jc w:val="center"/>
                        <w:rPr>
                          <w:i/>
                          <w:sz w:val="20"/>
                          <w:szCs w:val="20"/>
                        </w:rPr>
                      </w:pPr>
                      <w:r w:rsidRPr="00BB5737">
                        <w:rPr>
                          <w:i/>
                          <w:sz w:val="20"/>
                          <w:szCs w:val="20"/>
                        </w:rPr>
                        <w:t>Rémi DUHAUTOIS</w:t>
                      </w:r>
                    </w:p>
                    <w:p w14:paraId="76FD5454" w14:textId="310F42D9" w:rsidR="00093544" w:rsidRPr="00BB5737" w:rsidRDefault="00093544" w:rsidP="00BB5737">
                      <w:pPr>
                        <w:jc w:val="center"/>
                        <w:rPr>
                          <w:i/>
                          <w:sz w:val="20"/>
                          <w:szCs w:val="20"/>
                        </w:rPr>
                      </w:pPr>
                      <w:r w:rsidRPr="00BB5737">
                        <w:rPr>
                          <w:i/>
                          <w:sz w:val="20"/>
                          <w:szCs w:val="20"/>
                        </w:rPr>
                        <w:t>CTN LIFA</w:t>
                      </w:r>
                    </w:p>
                    <w:p w14:paraId="61DCC4BA" w14:textId="608AA513" w:rsidR="00093544" w:rsidRPr="00BB5737" w:rsidRDefault="00093544" w:rsidP="00BB5737">
                      <w:pPr>
                        <w:jc w:val="center"/>
                        <w:rPr>
                          <w:i/>
                          <w:sz w:val="20"/>
                          <w:szCs w:val="20"/>
                        </w:rPr>
                      </w:pPr>
                      <w:r w:rsidRPr="00BB5737">
                        <w:rPr>
                          <w:i/>
                          <w:sz w:val="20"/>
                          <w:szCs w:val="20"/>
                        </w:rPr>
                        <w:t>Coordinateur ETR</w:t>
                      </w:r>
                    </w:p>
                  </w:txbxContent>
                </v:textbox>
                <w10:wrap anchorx="page" anchory="page"/>
              </v:shape>
            </w:pict>
          </mc:Fallback>
        </mc:AlternateContent>
      </w:r>
      <w:r w:rsidR="004F1D3B">
        <w:rPr>
          <w:noProof/>
          <w:lang w:eastAsia="fr-FR"/>
        </w:rPr>
        <mc:AlternateContent>
          <mc:Choice Requires="wps">
            <w:drawing>
              <wp:anchor distT="0" distB="0" distL="114300" distR="114300" simplePos="0" relativeHeight="251691014" behindDoc="0" locked="0" layoutInCell="1" allowOverlap="1" wp14:anchorId="5D87AEC8" wp14:editId="5B200242">
                <wp:simplePos x="0" y="0"/>
                <wp:positionH relativeFrom="page">
                  <wp:posOffset>6198869</wp:posOffset>
                </wp:positionH>
                <wp:positionV relativeFrom="page">
                  <wp:posOffset>5703570</wp:posOffset>
                </wp:positionV>
                <wp:extent cx="3848821" cy="474980"/>
                <wp:effectExtent l="0" t="0" r="0" b="7620"/>
                <wp:wrapNone/>
                <wp:docPr id="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821"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1A572" w14:textId="62C260DF" w:rsidR="00220662" w:rsidRDefault="00220662">
                            <w:pPr>
                              <w:pStyle w:val="Titre"/>
                            </w:pPr>
                            <w:r>
                              <w:t>Équipe Technique Régionale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88.1pt;margin-top:449.1pt;width:303.05pt;height:37.4pt;z-index:2516910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" filled="f" stroked="f">
                <v:textbox inset=",0,,0">
                  <w:txbxContent>
                    <w:p w14:paraId="6CB1A572" w14:textId="62C260DF" w:rsidR="007554E6" w:rsidRDefault="007554E6">
                      <w:pPr>
                        <w:pStyle w:val="Titre"/>
                      </w:pPr>
                      <w:r>
                        <w:t>Équipe Technique Régionale</w:t>
                      </w:r>
                    </w:p>
                  </w:txbxContent>
                </v:textbox>
                <w10:wrap anchorx="page" anchory="page"/>
              </v:shape>
            </w:pict>
          </mc:Fallback>
        </mc:AlternateContent>
      </w:r>
      <w:r w:rsidR="004F1D3B">
        <w:rPr>
          <w:noProof/>
          <w:lang w:eastAsia="fr-FR"/>
        </w:rPr>
        <w:drawing>
          <wp:anchor distT="0" distB="0" distL="114300" distR="114300" simplePos="0" relativeHeight="251693062" behindDoc="0" locked="0" layoutInCell="1" allowOverlap="1" wp14:anchorId="433F11A5" wp14:editId="6594AFEB">
            <wp:simplePos x="0" y="0"/>
            <wp:positionH relativeFrom="page">
              <wp:posOffset>6116955</wp:posOffset>
            </wp:positionH>
            <wp:positionV relativeFrom="page">
              <wp:posOffset>1434465</wp:posOffset>
            </wp:positionV>
            <wp:extent cx="3931920" cy="2621280"/>
            <wp:effectExtent l="0" t="0" r="5080" b="0"/>
            <wp:wrapNone/>
            <wp:docPr id="9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Description: placeholder-base---neutral.png"/>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3192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F95">
        <w:rPr>
          <w:noProof/>
          <w:lang w:eastAsia="fr-FR"/>
        </w:rPr>
        <mc:AlternateContent>
          <mc:Choice Requires="wps">
            <w:drawing>
              <wp:anchor distT="0" distB="0" distL="114300" distR="114300" simplePos="0" relativeHeight="251694086" behindDoc="0" locked="0" layoutInCell="1" allowOverlap="1" wp14:anchorId="142DC76E" wp14:editId="3B488082">
                <wp:simplePos x="0" y="0"/>
                <wp:positionH relativeFrom="column">
                  <wp:posOffset>1450975</wp:posOffset>
                </wp:positionH>
                <wp:positionV relativeFrom="paragraph">
                  <wp:posOffset>3639414</wp:posOffset>
                </wp:positionV>
                <wp:extent cx="4114800" cy="984885"/>
                <wp:effectExtent l="0" t="0" r="0" b="5715"/>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C3D8" w14:textId="77777777" w:rsidR="00220662" w:rsidRDefault="00220662">
                            <w:pPr>
                              <w:pStyle w:val="Date"/>
                            </w:pPr>
                            <w:r>
                              <w:t>2012-13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114.25pt;margin-top:286.55pt;width:324pt;height:77.55pt;z-index:251694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" filled="f" stroked="f">
                <v:textbox inset=",0,,0">
                  <w:txbxContent>
                    <w:p w14:paraId="021EC3D8" w14:textId="77777777" w:rsidR="00D253DE" w:rsidRDefault="00D253DE">
                      <w:pPr>
                        <w:pStyle w:val="Date"/>
                      </w:pPr>
                      <w:r>
                        <w:t>2012-13</w:t>
                      </w:r>
                    </w:p>
                  </w:txbxContent>
                </v:textbox>
              </v:shape>
            </w:pict>
          </mc:Fallback>
        </mc:AlternateContent>
      </w:r>
      <w:r w:rsidR="00137F95">
        <w:rPr>
          <w:noProof/>
          <w:lang w:eastAsia="fr-FR"/>
        </w:rPr>
        <mc:AlternateContent>
          <mc:Choice Requires="wps">
            <w:drawing>
              <wp:anchor distT="0" distB="0" distL="114300" distR="114300" simplePos="0" relativeHeight="251692038" behindDoc="0" locked="0" layoutInCell="1" allowOverlap="1" wp14:anchorId="6776C1E2" wp14:editId="51F8DFF4">
                <wp:simplePos x="0" y="0"/>
                <wp:positionH relativeFrom="column">
                  <wp:posOffset>1895475</wp:posOffset>
                </wp:positionH>
                <wp:positionV relativeFrom="paragraph">
                  <wp:posOffset>5795645</wp:posOffset>
                </wp:positionV>
                <wp:extent cx="3200400" cy="474980"/>
                <wp:effectExtent l="0" t="0" r="0" b="7620"/>
                <wp:wrapNone/>
                <wp:docPr id="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0CC8" w14:textId="77777777" w:rsidR="00220662" w:rsidRDefault="00220662">
                            <w:pPr>
                              <w:pStyle w:val="Sous-titre"/>
                            </w:pPr>
                            <w:r>
                              <w:t>Ligue Ile de France d’Aviron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149.25pt;margin-top:456.35pt;width:252pt;height:37.4pt;z-index:251692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" filled="f" stroked="f">
                <v:textbox inset=",0,,0">
                  <w:txbxContent>
                    <w:p w14:paraId="09AA0CC8" w14:textId="77777777" w:rsidR="00D253DE" w:rsidRDefault="00D253DE">
                      <w:pPr>
                        <w:pStyle w:val="Sous-titre"/>
                      </w:pPr>
                      <w:r>
                        <w:t>Ligue Ile de France d’Aviron</w:t>
                      </w:r>
                    </w:p>
                  </w:txbxContent>
                </v:textbox>
              </v:shape>
            </w:pict>
          </mc:Fallback>
        </mc:AlternateContent>
      </w:r>
      <w:r w:rsidR="00137F95">
        <w:rPr>
          <w:noProof/>
          <w:lang w:eastAsia="fr-FR"/>
        </w:rPr>
        <mc:AlternateContent>
          <mc:Choice Requires="wps">
            <w:drawing>
              <wp:anchor distT="0" distB="0" distL="114300" distR="114300" simplePos="0" relativeHeight="251689990" behindDoc="0" locked="0" layoutInCell="1" allowOverlap="1" wp14:anchorId="53B48036" wp14:editId="44F049DA">
                <wp:simplePos x="0" y="0"/>
                <wp:positionH relativeFrom="column">
                  <wp:posOffset>1905000</wp:posOffset>
                </wp:positionH>
                <wp:positionV relativeFrom="paragraph">
                  <wp:posOffset>4852670</wp:posOffset>
                </wp:positionV>
                <wp:extent cx="3200400" cy="227965"/>
                <wp:effectExtent l="0" t="0" r="0" b="635"/>
                <wp:wrapNone/>
                <wp:docPr id="8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1EADA" w14:textId="77777777" w:rsidR="00220662" w:rsidRDefault="00220662">
                            <w:pPr>
                              <w:pStyle w:val="Titre4"/>
                            </w:pPr>
                            <w:r>
                              <w:t xml:space="preserve">Présentation du programme de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6" type="#_x0000_t202" style="position:absolute;left:0;text-align:left;margin-left:150pt;margin-top:382.1pt;width:252pt;height:17.95pt;z-index:251689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" filled="f" stroked="f">
                <v:textbox inset=",0,,0">
                  <w:txbxContent>
                    <w:p w14:paraId="6251EADA" w14:textId="77777777" w:rsidR="00093544" w:rsidRDefault="00093544">
                      <w:pPr>
                        <w:pStyle w:val="Titre4"/>
                      </w:pPr>
                      <w:r>
                        <w:t xml:space="preserve">Présentation du programme de </w:t>
                      </w:r>
                    </w:p>
                  </w:txbxContent>
                </v:textbox>
              </v:shape>
            </w:pict>
          </mc:Fallback>
        </mc:AlternateContent>
      </w:r>
      <w:r w:rsidR="00137F95">
        <w:br w:type="page"/>
      </w:r>
      <w:r w:rsidR="00BE5959">
        <w:rPr>
          <w:noProof/>
          <w:lang w:eastAsia="fr-FR"/>
        </w:rPr>
        <w:lastRenderedPageBreak/>
        <mc:AlternateContent>
          <mc:Choice Requires="wps">
            <w:drawing>
              <wp:anchor distT="0" distB="0" distL="114300" distR="114300" simplePos="0" relativeHeight="251686915" behindDoc="0" locked="0" layoutInCell="1" allowOverlap="1" wp14:anchorId="78C6ED4D" wp14:editId="5250351C">
                <wp:simplePos x="0" y="0"/>
                <wp:positionH relativeFrom="page">
                  <wp:posOffset>7475220</wp:posOffset>
                </wp:positionH>
                <wp:positionV relativeFrom="page">
                  <wp:posOffset>3161030</wp:posOffset>
                </wp:positionV>
                <wp:extent cx="2400935" cy="1294130"/>
                <wp:effectExtent l="0" t="0" r="0" b="127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9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F65E" w14:textId="77777777" w:rsidR="00220662" w:rsidRDefault="00220662" w:rsidP="006C3F79">
                            <w:pPr>
                              <w:pStyle w:val="Corpsdetexte"/>
                              <w:numPr>
                                <w:ilvl w:val="0"/>
                                <w:numId w:val="2"/>
                              </w:numPr>
                            </w:pPr>
                            <w:r>
                              <w:t>WE du 1 et 2 décembre</w:t>
                            </w:r>
                          </w:p>
                          <w:p w14:paraId="4F4E5554" w14:textId="77777777" w:rsidR="00220662" w:rsidRDefault="00220662" w:rsidP="006C3F79">
                            <w:pPr>
                              <w:pStyle w:val="Corpsdetexte"/>
                              <w:numPr>
                                <w:ilvl w:val="0"/>
                                <w:numId w:val="2"/>
                              </w:numPr>
                            </w:pPr>
                            <w:r>
                              <w:t>WE du 16 et 17 février</w:t>
                            </w:r>
                          </w:p>
                          <w:p w14:paraId="0B2C67FD" w14:textId="77777777" w:rsidR="00220662" w:rsidRDefault="00220662" w:rsidP="006C3F79">
                            <w:pPr>
                              <w:pStyle w:val="Corpsdetexte"/>
                              <w:numPr>
                                <w:ilvl w:val="0"/>
                                <w:numId w:val="2"/>
                              </w:numPr>
                            </w:pPr>
                            <w:r>
                              <w:t>WE du 20 et 21 avril</w:t>
                            </w:r>
                          </w:p>
                          <w:p w14:paraId="419DFAAD" w14:textId="77777777" w:rsidR="00220662" w:rsidRDefault="00220662" w:rsidP="006C3F79">
                            <w:pPr>
                              <w:pStyle w:val="Corpsdetexte"/>
                              <w:numPr>
                                <w:ilvl w:val="0"/>
                                <w:numId w:val="2"/>
                              </w:numPr>
                            </w:pPr>
                            <w:r>
                              <w:t>+ stages pôle dans certains cas</w:t>
                            </w:r>
                          </w:p>
                          <w:p w14:paraId="64A6874D" w14:textId="77777777" w:rsidR="00220662" w:rsidRDefault="00220662">
                            <w:pPr>
                              <w:pStyle w:val="Corpsdetext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7" type="#_x0000_t202" style="position:absolute;left:0;text-align:left;margin-left:588.6pt;margin-top:248.9pt;width:189.05pt;height:101.9pt;z-index:2516869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" filled="f" stroked="f">
                <v:textbox inset=",0,,0">
                  <w:txbxContent>
                    <w:p w14:paraId="6B4EF65E" w14:textId="77777777" w:rsidR="00220662" w:rsidRDefault="00220662" w:rsidP="006C3F79">
                      <w:pPr>
                        <w:pStyle w:val="Corpsdetexte"/>
                        <w:numPr>
                          <w:ilvl w:val="0"/>
                          <w:numId w:val="2"/>
                        </w:numPr>
                      </w:pPr>
                      <w:r>
                        <w:t>WE du 1 et 2 décembre</w:t>
                      </w:r>
                    </w:p>
                    <w:p w14:paraId="4F4E5554" w14:textId="77777777" w:rsidR="00220662" w:rsidRDefault="00220662" w:rsidP="006C3F79">
                      <w:pPr>
                        <w:pStyle w:val="Corpsdetexte"/>
                        <w:numPr>
                          <w:ilvl w:val="0"/>
                          <w:numId w:val="2"/>
                        </w:numPr>
                      </w:pPr>
                      <w:r>
                        <w:t>WE du 16 et 17 février</w:t>
                      </w:r>
                    </w:p>
                    <w:p w14:paraId="0B2C67FD" w14:textId="77777777" w:rsidR="00220662" w:rsidRDefault="00220662" w:rsidP="006C3F79">
                      <w:pPr>
                        <w:pStyle w:val="Corpsdetexte"/>
                        <w:numPr>
                          <w:ilvl w:val="0"/>
                          <w:numId w:val="2"/>
                        </w:numPr>
                      </w:pPr>
                      <w:r>
                        <w:t>WE du 20 et 21 avril</w:t>
                      </w:r>
                    </w:p>
                    <w:p w14:paraId="419DFAAD" w14:textId="77777777" w:rsidR="00220662" w:rsidRDefault="00220662" w:rsidP="006C3F79">
                      <w:pPr>
                        <w:pStyle w:val="Corpsdetexte"/>
                        <w:numPr>
                          <w:ilvl w:val="0"/>
                          <w:numId w:val="2"/>
                        </w:numPr>
                      </w:pPr>
                      <w:r>
                        <w:t>+ stages pôle dans certains cas</w:t>
                      </w:r>
                    </w:p>
                    <w:p w14:paraId="64A6874D" w14:textId="77777777" w:rsidR="00220662" w:rsidRDefault="00220662">
                      <w:pPr>
                        <w:pStyle w:val="Corpsdetexte"/>
                      </w:pPr>
                    </w:p>
                  </w:txbxContent>
                </v:textbox>
                <w10:wrap anchorx="page" anchory="page"/>
              </v:shape>
            </w:pict>
          </mc:Fallback>
        </mc:AlternateContent>
      </w:r>
      <w:r w:rsidR="00BE5959">
        <w:rPr>
          <w:noProof/>
          <w:lang w:eastAsia="fr-FR"/>
        </w:rPr>
        <mc:AlternateContent>
          <mc:Choice Requires="wps">
            <w:drawing>
              <wp:anchor distT="0" distB="0" distL="114300" distR="114300" simplePos="0" relativeHeight="251685891" behindDoc="0" locked="0" layoutInCell="1" allowOverlap="1" wp14:anchorId="08904FE0" wp14:editId="7F2BE72A">
                <wp:simplePos x="0" y="0"/>
                <wp:positionH relativeFrom="page">
                  <wp:posOffset>6200775</wp:posOffset>
                </wp:positionH>
                <wp:positionV relativeFrom="page">
                  <wp:posOffset>3094355</wp:posOffset>
                </wp:positionV>
                <wp:extent cx="1732280" cy="1011555"/>
                <wp:effectExtent l="0" t="0" r="0" b="4445"/>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11B3" w14:textId="77777777" w:rsidR="00220662" w:rsidRDefault="00220662">
                            <w:pPr>
                              <w:pStyle w:val="Titre1"/>
                            </w:pPr>
                            <w:r>
                              <w:t>Junior</w:t>
                            </w:r>
                          </w:p>
                          <w:p w14:paraId="3258CD94" w14:textId="77777777" w:rsidR="00220662" w:rsidRDefault="00220662">
                            <w:pPr>
                              <w:pStyle w:val="Titre1"/>
                            </w:pPr>
                          </w:p>
                          <w:p w14:paraId="13D38088" w14:textId="77777777" w:rsidR="00220662" w:rsidRPr="006C3F79" w:rsidRDefault="00220662" w:rsidP="006C3F79">
                            <w:pPr>
                              <w:pStyle w:val="Titre1"/>
                              <w:rPr>
                                <w:i/>
                                <w:sz w:val="20"/>
                                <w:szCs w:val="20"/>
                              </w:rPr>
                            </w:pPr>
                            <w:r>
                              <w:rPr>
                                <w:i/>
                                <w:sz w:val="20"/>
                                <w:szCs w:val="20"/>
                              </w:rPr>
                              <w:t>3 regroupements Ligue</w:t>
                            </w:r>
                          </w:p>
                          <w:p w14:paraId="33F6AC1C" w14:textId="77777777" w:rsidR="00220662" w:rsidRDefault="00220662">
                            <w:pPr>
                              <w:pStyle w:val="Titre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8" type="#_x0000_t202" style="position:absolute;left:0;text-align:left;margin-left:488.25pt;margin-top:243.65pt;width:136.4pt;height:79.65pt;z-index:2516858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" filled="f" stroked="f">
                <v:textbox inset=",0,,0">
                  <w:txbxContent>
                    <w:p w14:paraId="32E911B3" w14:textId="77777777" w:rsidR="00220662" w:rsidRDefault="00220662">
                      <w:pPr>
                        <w:pStyle w:val="Titre1"/>
                      </w:pPr>
                      <w:r>
                        <w:t>Junior</w:t>
                      </w:r>
                    </w:p>
                    <w:p w14:paraId="3258CD94" w14:textId="77777777" w:rsidR="00220662" w:rsidRDefault="00220662">
                      <w:pPr>
                        <w:pStyle w:val="Titre1"/>
                      </w:pPr>
                    </w:p>
                    <w:p w14:paraId="13D38088" w14:textId="77777777" w:rsidR="00220662" w:rsidRPr="006C3F79" w:rsidRDefault="00220662" w:rsidP="006C3F79">
                      <w:pPr>
                        <w:pStyle w:val="Titre1"/>
                        <w:rPr>
                          <w:i/>
                          <w:sz w:val="20"/>
                          <w:szCs w:val="20"/>
                        </w:rPr>
                      </w:pPr>
                      <w:r>
                        <w:rPr>
                          <w:i/>
                          <w:sz w:val="20"/>
                          <w:szCs w:val="20"/>
                        </w:rPr>
                        <w:t>3 regroupements Ligue</w:t>
                      </w:r>
                    </w:p>
                    <w:p w14:paraId="33F6AC1C" w14:textId="77777777" w:rsidR="00220662" w:rsidRDefault="00220662">
                      <w:pPr>
                        <w:pStyle w:val="Titre1"/>
                      </w:pPr>
                    </w:p>
                  </w:txbxContent>
                </v:textbox>
                <w10:wrap anchorx="page" anchory="page"/>
              </v:shape>
            </w:pict>
          </mc:Fallback>
        </mc:AlternateContent>
      </w:r>
      <w:r w:rsidR="00BE5959">
        <w:rPr>
          <w:noProof/>
          <w:lang w:eastAsia="fr-FR"/>
        </w:rPr>
        <mc:AlternateContent>
          <mc:Choice Requires="wps">
            <w:drawing>
              <wp:anchor distT="0" distB="0" distL="114300" distR="114300" simplePos="0" relativeHeight="251688963" behindDoc="0" locked="0" layoutInCell="1" allowOverlap="1" wp14:anchorId="2BBCDED3" wp14:editId="33E5D990">
                <wp:simplePos x="0" y="0"/>
                <wp:positionH relativeFrom="page">
                  <wp:posOffset>7475220</wp:posOffset>
                </wp:positionH>
                <wp:positionV relativeFrom="page">
                  <wp:posOffset>4567555</wp:posOffset>
                </wp:positionV>
                <wp:extent cx="2632075" cy="1101090"/>
                <wp:effectExtent l="0" t="0" r="0" b="1651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881C" w14:textId="65765D59" w:rsidR="00220662" w:rsidRDefault="00220662" w:rsidP="006C3F79">
                            <w:pPr>
                              <w:pStyle w:val="Corpsdetexte"/>
                              <w:numPr>
                                <w:ilvl w:val="0"/>
                                <w:numId w:val="2"/>
                              </w:numPr>
                            </w:pPr>
                            <w:r>
                              <w:t>Dimanche 23 décembre</w:t>
                            </w:r>
                          </w:p>
                          <w:p w14:paraId="4ACD5BE2" w14:textId="08E8156C" w:rsidR="00220662" w:rsidRDefault="00220662" w:rsidP="006C3F79">
                            <w:pPr>
                              <w:pStyle w:val="Corpsdetexte"/>
                              <w:numPr>
                                <w:ilvl w:val="0"/>
                                <w:numId w:val="2"/>
                              </w:numPr>
                            </w:pPr>
                            <w:r>
                              <w:t>Dimanche 17 février</w:t>
                            </w:r>
                          </w:p>
                          <w:p w14:paraId="434AD268" w14:textId="4A5917C6" w:rsidR="00220662" w:rsidRDefault="00220662" w:rsidP="006C3F79">
                            <w:pPr>
                              <w:pStyle w:val="Corpsdetexte"/>
                              <w:numPr>
                                <w:ilvl w:val="0"/>
                                <w:numId w:val="2"/>
                              </w:numPr>
                            </w:pPr>
                            <w:r>
                              <w:t>Dimanche 21 avril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9" type="#_x0000_t202" style="position:absolute;left:0;text-align:left;margin-left:588.6pt;margin-top:359.65pt;width:207.25pt;height:86.7pt;z-index:2516889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" filled="f" stroked="f">
                <v:textbox inset=",0,,0">
                  <w:txbxContent>
                    <w:p w14:paraId="3D17881C" w14:textId="65765D59" w:rsidR="00220662" w:rsidRDefault="00220662" w:rsidP="006C3F79">
                      <w:pPr>
                        <w:pStyle w:val="Corpsdetexte"/>
                        <w:numPr>
                          <w:ilvl w:val="0"/>
                          <w:numId w:val="2"/>
                        </w:numPr>
                      </w:pPr>
                      <w:r>
                        <w:t>Dimanche 23 décembre</w:t>
                      </w:r>
                    </w:p>
                    <w:p w14:paraId="4ACD5BE2" w14:textId="08E8156C" w:rsidR="00220662" w:rsidRDefault="00220662" w:rsidP="006C3F79">
                      <w:pPr>
                        <w:pStyle w:val="Corpsdetexte"/>
                        <w:numPr>
                          <w:ilvl w:val="0"/>
                          <w:numId w:val="2"/>
                        </w:numPr>
                      </w:pPr>
                      <w:r>
                        <w:t>Dimanche 17 février</w:t>
                      </w:r>
                    </w:p>
                    <w:p w14:paraId="434AD268" w14:textId="4A5917C6" w:rsidR="00220662" w:rsidRDefault="00220662" w:rsidP="006C3F79">
                      <w:pPr>
                        <w:pStyle w:val="Corpsdetexte"/>
                        <w:numPr>
                          <w:ilvl w:val="0"/>
                          <w:numId w:val="2"/>
                        </w:numPr>
                      </w:pPr>
                      <w:r>
                        <w:t>Dimanche 21 avril</w:t>
                      </w:r>
                    </w:p>
                  </w:txbxContent>
                </v:textbox>
                <w10:wrap anchorx="page" anchory="page"/>
              </v:shape>
            </w:pict>
          </mc:Fallback>
        </mc:AlternateContent>
      </w:r>
      <w:r w:rsidR="00BE5959">
        <w:rPr>
          <w:noProof/>
          <w:lang w:eastAsia="fr-FR"/>
        </w:rPr>
        <mc:AlternateContent>
          <mc:Choice Requires="wps">
            <w:drawing>
              <wp:anchor distT="0" distB="0" distL="114300" distR="114300" simplePos="0" relativeHeight="251687939" behindDoc="0" locked="0" layoutInCell="1" allowOverlap="1" wp14:anchorId="7CA07F5C" wp14:editId="4F2E0796">
                <wp:simplePos x="0" y="0"/>
                <wp:positionH relativeFrom="page">
                  <wp:posOffset>6200775</wp:posOffset>
                </wp:positionH>
                <wp:positionV relativeFrom="page">
                  <wp:posOffset>4485005</wp:posOffset>
                </wp:positionV>
                <wp:extent cx="1603375" cy="1093470"/>
                <wp:effectExtent l="0" t="0" r="0" b="24130"/>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D5C7" w14:textId="77777777" w:rsidR="00220662" w:rsidRDefault="00220662">
                            <w:pPr>
                              <w:pStyle w:val="Titre1"/>
                            </w:pPr>
                            <w:r>
                              <w:t>Senior</w:t>
                            </w:r>
                          </w:p>
                          <w:p w14:paraId="4FB6F5D4" w14:textId="77777777" w:rsidR="00220662" w:rsidRDefault="00220662">
                            <w:pPr>
                              <w:pStyle w:val="Titre1"/>
                            </w:pPr>
                          </w:p>
                          <w:p w14:paraId="3901AB3F" w14:textId="77777777" w:rsidR="00220662" w:rsidRPr="006C3F79" w:rsidRDefault="00220662" w:rsidP="006C3F79">
                            <w:pPr>
                              <w:pStyle w:val="Titre1"/>
                              <w:rPr>
                                <w:i/>
                                <w:sz w:val="20"/>
                                <w:szCs w:val="20"/>
                              </w:rPr>
                            </w:pPr>
                            <w:r>
                              <w:rPr>
                                <w:i/>
                                <w:sz w:val="20"/>
                                <w:szCs w:val="20"/>
                              </w:rPr>
                              <w:t>3 regroupements Ligue</w:t>
                            </w:r>
                          </w:p>
                          <w:p w14:paraId="10135293" w14:textId="77777777" w:rsidR="00220662" w:rsidRDefault="00220662">
                            <w:pPr>
                              <w:pStyle w:val="Titre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0" type="#_x0000_t202" style="position:absolute;left:0;text-align:left;margin-left:488.25pt;margin-top:353.15pt;width:126.25pt;height:86.1pt;z-index:2516879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" filled="f" stroked="f">
                <v:textbox inset=",0,,0">
                  <w:txbxContent>
                    <w:p w14:paraId="3B15D5C7" w14:textId="77777777" w:rsidR="00220662" w:rsidRDefault="00220662">
                      <w:pPr>
                        <w:pStyle w:val="Titre1"/>
                      </w:pPr>
                      <w:r>
                        <w:t>Senior</w:t>
                      </w:r>
                    </w:p>
                    <w:p w14:paraId="4FB6F5D4" w14:textId="77777777" w:rsidR="00220662" w:rsidRDefault="00220662">
                      <w:pPr>
                        <w:pStyle w:val="Titre1"/>
                      </w:pPr>
                    </w:p>
                    <w:p w14:paraId="3901AB3F" w14:textId="77777777" w:rsidR="00220662" w:rsidRPr="006C3F79" w:rsidRDefault="00220662" w:rsidP="006C3F79">
                      <w:pPr>
                        <w:pStyle w:val="Titre1"/>
                        <w:rPr>
                          <w:i/>
                          <w:sz w:val="20"/>
                          <w:szCs w:val="20"/>
                        </w:rPr>
                      </w:pPr>
                      <w:r>
                        <w:rPr>
                          <w:i/>
                          <w:sz w:val="20"/>
                          <w:szCs w:val="20"/>
                        </w:rPr>
                        <w:t>3 regroupements Ligue</w:t>
                      </w:r>
                    </w:p>
                    <w:p w14:paraId="10135293" w14:textId="77777777" w:rsidR="00220662" w:rsidRDefault="00220662">
                      <w:pPr>
                        <w:pStyle w:val="Titre1"/>
                      </w:pPr>
                    </w:p>
                  </w:txbxContent>
                </v:textbox>
                <w10:wrap anchorx="page" anchory="page"/>
              </v:shape>
            </w:pict>
          </mc:Fallback>
        </mc:AlternateContent>
      </w:r>
      <w:r w:rsidR="00BE5959">
        <w:rPr>
          <w:noProof/>
          <w:lang w:eastAsia="fr-FR"/>
        </w:rPr>
        <mc:AlternateContent>
          <mc:Choice Requires="wps">
            <w:drawing>
              <wp:anchor distT="0" distB="0" distL="114300" distR="114300" simplePos="0" relativeHeight="251714566" behindDoc="0" locked="0" layoutInCell="1" allowOverlap="1" wp14:anchorId="75BD1F3E" wp14:editId="7F7AFAB6">
                <wp:simplePos x="0" y="0"/>
                <wp:positionH relativeFrom="page">
                  <wp:posOffset>4427855</wp:posOffset>
                </wp:positionH>
                <wp:positionV relativeFrom="page">
                  <wp:posOffset>3140710</wp:posOffset>
                </wp:positionV>
                <wp:extent cx="1030605" cy="640080"/>
                <wp:effectExtent l="0" t="0" r="0" b="2032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2AC1" w14:textId="317A50D5" w:rsidR="00220662" w:rsidRPr="00BB5737" w:rsidRDefault="00220662" w:rsidP="00C356C2">
                            <w:pPr>
                              <w:jc w:val="right"/>
                              <w:rPr>
                                <w:i/>
                                <w:sz w:val="20"/>
                                <w:szCs w:val="20"/>
                              </w:rPr>
                            </w:pPr>
                            <w:r>
                              <w:rPr>
                                <w:i/>
                                <w:sz w:val="20"/>
                                <w:szCs w:val="20"/>
                              </w:rPr>
                              <w:t>Pénélope</w:t>
                            </w:r>
                          </w:p>
                          <w:p w14:paraId="1E33285C" w14:textId="769E2C47" w:rsidR="00220662" w:rsidRDefault="00220662" w:rsidP="00C356C2">
                            <w:pPr>
                              <w:jc w:val="right"/>
                              <w:rPr>
                                <w:i/>
                                <w:sz w:val="20"/>
                                <w:szCs w:val="20"/>
                              </w:rPr>
                            </w:pPr>
                            <w:r>
                              <w:rPr>
                                <w:i/>
                                <w:sz w:val="20"/>
                                <w:szCs w:val="20"/>
                              </w:rPr>
                              <w:t>MERCIER</w:t>
                            </w:r>
                          </w:p>
                          <w:p w14:paraId="2BA02558" w14:textId="77777777" w:rsidR="00220662" w:rsidRDefault="00220662" w:rsidP="00C356C2">
                            <w:pPr>
                              <w:jc w:val="right"/>
                              <w:rPr>
                                <w:i/>
                                <w:sz w:val="20"/>
                                <w:szCs w:val="20"/>
                              </w:rPr>
                            </w:pPr>
                            <w:r>
                              <w:rPr>
                                <w:i/>
                                <w:sz w:val="20"/>
                                <w:szCs w:val="20"/>
                              </w:rPr>
                              <w:t>Secteur Cadet</w:t>
                            </w:r>
                          </w:p>
                          <w:p w14:paraId="39C5653B" w14:textId="32122686" w:rsidR="00220662" w:rsidRPr="00BB5737" w:rsidRDefault="00220662" w:rsidP="00C356C2">
                            <w:pPr>
                              <w:jc w:val="right"/>
                              <w:rPr>
                                <w:i/>
                                <w:sz w:val="20"/>
                                <w:szCs w:val="20"/>
                              </w:rPr>
                            </w:pPr>
                            <w:r>
                              <w:rPr>
                                <w:i/>
                                <w:sz w:val="20"/>
                                <w:szCs w:val="20"/>
                              </w:rPr>
                              <w:t>Masculin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48.65pt;margin-top:247.3pt;width:81.15pt;height:50.4pt;z-index:251714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" filled="f" stroked="f">
                <v:textbox inset=",0,,0">
                  <w:txbxContent>
                    <w:p w14:paraId="67D62AC1" w14:textId="317A50D5" w:rsidR="00220662" w:rsidRPr="00BB5737" w:rsidRDefault="00220662" w:rsidP="00C356C2">
                      <w:pPr>
                        <w:jc w:val="right"/>
                        <w:rPr>
                          <w:i/>
                          <w:sz w:val="20"/>
                          <w:szCs w:val="20"/>
                        </w:rPr>
                      </w:pPr>
                      <w:r>
                        <w:rPr>
                          <w:i/>
                          <w:sz w:val="20"/>
                          <w:szCs w:val="20"/>
                        </w:rPr>
                        <w:t>Pénélope</w:t>
                      </w:r>
                    </w:p>
                    <w:p w14:paraId="1E33285C" w14:textId="769E2C47" w:rsidR="00220662" w:rsidRDefault="00220662" w:rsidP="00C356C2">
                      <w:pPr>
                        <w:jc w:val="right"/>
                        <w:rPr>
                          <w:i/>
                          <w:sz w:val="20"/>
                          <w:szCs w:val="20"/>
                        </w:rPr>
                      </w:pPr>
                      <w:r>
                        <w:rPr>
                          <w:i/>
                          <w:sz w:val="20"/>
                          <w:szCs w:val="20"/>
                        </w:rPr>
                        <w:t>MERCIER</w:t>
                      </w:r>
                    </w:p>
                    <w:p w14:paraId="2BA02558" w14:textId="77777777" w:rsidR="00220662" w:rsidRDefault="00220662" w:rsidP="00C356C2">
                      <w:pPr>
                        <w:jc w:val="right"/>
                        <w:rPr>
                          <w:i/>
                          <w:sz w:val="20"/>
                          <w:szCs w:val="20"/>
                        </w:rPr>
                      </w:pPr>
                      <w:r>
                        <w:rPr>
                          <w:i/>
                          <w:sz w:val="20"/>
                          <w:szCs w:val="20"/>
                        </w:rPr>
                        <w:t>Secteur Cadet</w:t>
                      </w:r>
                    </w:p>
                    <w:p w14:paraId="39C5653B" w14:textId="32122686" w:rsidR="00220662" w:rsidRPr="00BB5737" w:rsidRDefault="00220662" w:rsidP="00C356C2">
                      <w:pPr>
                        <w:jc w:val="right"/>
                        <w:rPr>
                          <w:i/>
                          <w:sz w:val="20"/>
                          <w:szCs w:val="20"/>
                        </w:rPr>
                      </w:pPr>
                      <w:r>
                        <w:rPr>
                          <w:i/>
                          <w:sz w:val="20"/>
                          <w:szCs w:val="20"/>
                        </w:rPr>
                        <w:t>Masculin</w:t>
                      </w:r>
                    </w:p>
                  </w:txbxContent>
                </v:textbox>
                <w10:wrap anchorx="page" anchory="page"/>
              </v:shape>
            </w:pict>
          </mc:Fallback>
        </mc:AlternateContent>
      </w:r>
      <w:r w:rsidR="00BE5959">
        <w:rPr>
          <w:noProof/>
          <w:lang w:eastAsia="fr-FR"/>
        </w:rPr>
        <mc:AlternateContent>
          <mc:Choice Requires="wps">
            <w:drawing>
              <wp:anchor distT="0" distB="0" distL="114300" distR="114300" simplePos="0" relativeHeight="251710470" behindDoc="0" locked="0" layoutInCell="1" allowOverlap="1" wp14:anchorId="728420B6" wp14:editId="3C6D365E">
                <wp:simplePos x="0" y="0"/>
                <wp:positionH relativeFrom="page">
                  <wp:posOffset>4401185</wp:posOffset>
                </wp:positionH>
                <wp:positionV relativeFrom="page">
                  <wp:posOffset>1313180</wp:posOffset>
                </wp:positionV>
                <wp:extent cx="1030605" cy="640080"/>
                <wp:effectExtent l="0" t="0" r="0" b="2032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8445" w14:textId="4C03A597" w:rsidR="00220662" w:rsidRPr="00BB5737" w:rsidRDefault="00220662" w:rsidP="00C356C2">
                            <w:pPr>
                              <w:jc w:val="right"/>
                              <w:rPr>
                                <w:i/>
                                <w:sz w:val="20"/>
                                <w:szCs w:val="20"/>
                              </w:rPr>
                            </w:pPr>
                            <w:r>
                              <w:rPr>
                                <w:i/>
                                <w:sz w:val="20"/>
                                <w:szCs w:val="20"/>
                              </w:rPr>
                              <w:t>Kévin</w:t>
                            </w:r>
                          </w:p>
                          <w:p w14:paraId="7C630834" w14:textId="3444CF50" w:rsidR="00220662" w:rsidRDefault="00220662" w:rsidP="00C356C2">
                            <w:pPr>
                              <w:jc w:val="right"/>
                              <w:rPr>
                                <w:i/>
                                <w:sz w:val="20"/>
                                <w:szCs w:val="20"/>
                              </w:rPr>
                            </w:pPr>
                            <w:r>
                              <w:rPr>
                                <w:i/>
                                <w:sz w:val="20"/>
                                <w:szCs w:val="20"/>
                              </w:rPr>
                              <w:t>KALLENKOOT</w:t>
                            </w:r>
                          </w:p>
                          <w:p w14:paraId="23C8E858" w14:textId="77777777" w:rsidR="00220662" w:rsidRDefault="00220662" w:rsidP="00093544">
                            <w:pPr>
                              <w:jc w:val="right"/>
                              <w:rPr>
                                <w:i/>
                                <w:sz w:val="20"/>
                                <w:szCs w:val="20"/>
                              </w:rPr>
                            </w:pPr>
                            <w:r>
                              <w:rPr>
                                <w:i/>
                                <w:sz w:val="20"/>
                                <w:szCs w:val="20"/>
                              </w:rPr>
                              <w:t>Minime-Cadet</w:t>
                            </w:r>
                          </w:p>
                          <w:p w14:paraId="47AB62FB" w14:textId="6D862AD8" w:rsidR="00220662" w:rsidRPr="00BB5737" w:rsidRDefault="00220662" w:rsidP="00093544">
                            <w:pPr>
                              <w:jc w:val="right"/>
                              <w:rPr>
                                <w:i/>
                                <w:sz w:val="20"/>
                                <w:szCs w:val="20"/>
                              </w:rPr>
                            </w:pPr>
                            <w:r>
                              <w:rPr>
                                <w:i/>
                                <w:sz w:val="20"/>
                                <w:szCs w:val="20"/>
                              </w:rPr>
                              <w:t>Secteur 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46.55pt;margin-top:103.4pt;width:81.15pt;height:50.4pt;z-index:251710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" filled="f" stroked="f">
                <v:textbox inset=",0,,0">
                  <w:txbxContent>
                    <w:p w14:paraId="23548445" w14:textId="4C03A597" w:rsidR="00220662" w:rsidRPr="00BB5737" w:rsidRDefault="00220662" w:rsidP="00C356C2">
                      <w:pPr>
                        <w:jc w:val="right"/>
                        <w:rPr>
                          <w:i/>
                          <w:sz w:val="20"/>
                          <w:szCs w:val="20"/>
                        </w:rPr>
                      </w:pPr>
                      <w:r>
                        <w:rPr>
                          <w:i/>
                          <w:sz w:val="20"/>
                          <w:szCs w:val="20"/>
                        </w:rPr>
                        <w:t>Kévin</w:t>
                      </w:r>
                    </w:p>
                    <w:p w14:paraId="7C630834" w14:textId="3444CF50" w:rsidR="00220662" w:rsidRDefault="00220662" w:rsidP="00C356C2">
                      <w:pPr>
                        <w:jc w:val="right"/>
                        <w:rPr>
                          <w:i/>
                          <w:sz w:val="20"/>
                          <w:szCs w:val="20"/>
                        </w:rPr>
                      </w:pPr>
                      <w:r>
                        <w:rPr>
                          <w:i/>
                          <w:sz w:val="20"/>
                          <w:szCs w:val="20"/>
                        </w:rPr>
                        <w:t>KALLENKOOT</w:t>
                      </w:r>
                    </w:p>
                    <w:p w14:paraId="23C8E858" w14:textId="77777777" w:rsidR="00220662" w:rsidRDefault="00220662" w:rsidP="00093544">
                      <w:pPr>
                        <w:jc w:val="right"/>
                        <w:rPr>
                          <w:i/>
                          <w:sz w:val="20"/>
                          <w:szCs w:val="20"/>
                        </w:rPr>
                      </w:pPr>
                      <w:r>
                        <w:rPr>
                          <w:i/>
                          <w:sz w:val="20"/>
                          <w:szCs w:val="20"/>
                        </w:rPr>
                        <w:t>Minime-Cadet</w:t>
                      </w:r>
                    </w:p>
                    <w:p w14:paraId="47AB62FB" w14:textId="6D862AD8" w:rsidR="00220662" w:rsidRPr="00BB5737" w:rsidRDefault="00220662" w:rsidP="00093544">
                      <w:pPr>
                        <w:jc w:val="right"/>
                        <w:rPr>
                          <w:i/>
                          <w:sz w:val="20"/>
                          <w:szCs w:val="20"/>
                        </w:rPr>
                      </w:pPr>
                      <w:r>
                        <w:rPr>
                          <w:i/>
                          <w:sz w:val="20"/>
                          <w:szCs w:val="20"/>
                        </w:rPr>
                        <w:t>Secteur Est</w:t>
                      </w:r>
                    </w:p>
                  </w:txbxContent>
                </v:textbox>
                <w10:wrap anchorx="page" anchory="page"/>
              </v:shape>
            </w:pict>
          </mc:Fallback>
        </mc:AlternateContent>
      </w:r>
      <w:r>
        <w:rPr>
          <w:noProof/>
          <w:lang w:eastAsia="fr-FR"/>
        </w:rPr>
        <mc:AlternateContent>
          <mc:Choice Requires="wps">
            <w:drawing>
              <wp:anchor distT="0" distB="0" distL="114300" distR="114300" simplePos="0" relativeHeight="251722758" behindDoc="0" locked="0" layoutInCell="1" allowOverlap="1" wp14:anchorId="4F037298" wp14:editId="61510FDC">
                <wp:simplePos x="0" y="0"/>
                <wp:positionH relativeFrom="page">
                  <wp:posOffset>4401185</wp:posOffset>
                </wp:positionH>
                <wp:positionV relativeFrom="page">
                  <wp:posOffset>6674485</wp:posOffset>
                </wp:positionV>
                <wp:extent cx="1030605" cy="640080"/>
                <wp:effectExtent l="0" t="0" r="0" b="2032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0A92" w14:textId="5B05C3EC" w:rsidR="00220662" w:rsidRPr="00BB5737" w:rsidRDefault="00220662" w:rsidP="00093544">
                            <w:pPr>
                              <w:jc w:val="right"/>
                              <w:rPr>
                                <w:i/>
                                <w:sz w:val="20"/>
                                <w:szCs w:val="20"/>
                              </w:rPr>
                            </w:pPr>
                            <w:r>
                              <w:rPr>
                                <w:i/>
                                <w:sz w:val="20"/>
                                <w:szCs w:val="20"/>
                              </w:rPr>
                              <w:t>Éric</w:t>
                            </w:r>
                          </w:p>
                          <w:p w14:paraId="29326BDE" w14:textId="59762D43" w:rsidR="00220662" w:rsidRDefault="00220662" w:rsidP="00093544">
                            <w:pPr>
                              <w:jc w:val="right"/>
                              <w:rPr>
                                <w:i/>
                                <w:sz w:val="20"/>
                                <w:szCs w:val="20"/>
                              </w:rPr>
                            </w:pPr>
                            <w:r>
                              <w:rPr>
                                <w:i/>
                                <w:sz w:val="20"/>
                                <w:szCs w:val="20"/>
                              </w:rPr>
                              <w:t>NOTTELET</w:t>
                            </w:r>
                          </w:p>
                          <w:p w14:paraId="0E60DB8C" w14:textId="6B07BF4F" w:rsidR="00220662" w:rsidRDefault="00220662" w:rsidP="00093544">
                            <w:pPr>
                              <w:jc w:val="right"/>
                              <w:rPr>
                                <w:i/>
                                <w:sz w:val="20"/>
                                <w:szCs w:val="20"/>
                              </w:rPr>
                            </w:pPr>
                            <w:r>
                              <w:rPr>
                                <w:i/>
                                <w:sz w:val="20"/>
                                <w:szCs w:val="20"/>
                              </w:rPr>
                              <w:t>Secteur Senior</w:t>
                            </w:r>
                          </w:p>
                          <w:p w14:paraId="34D350AB" w14:textId="77777777" w:rsidR="00220662" w:rsidRPr="00BB5737" w:rsidRDefault="00220662" w:rsidP="00093544">
                            <w:pPr>
                              <w:jc w:val="right"/>
                              <w:rPr>
                                <w:i/>
                                <w:sz w:val="20"/>
                                <w:szCs w:val="20"/>
                              </w:rPr>
                            </w:pPr>
                            <w:r>
                              <w:rPr>
                                <w:i/>
                                <w:sz w:val="20"/>
                                <w:szCs w:val="20"/>
                              </w:rPr>
                              <w:t>Féminin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46.55pt;margin-top:525.55pt;width:81.15pt;height:50.4pt;z-index:2517227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" filled="f" stroked="f">
                <v:textbox inset=",0,,0">
                  <w:txbxContent>
                    <w:p w14:paraId="55D00A92" w14:textId="5B05C3EC" w:rsidR="00093544" w:rsidRPr="00BB5737" w:rsidRDefault="00093544" w:rsidP="00093544">
                      <w:pPr>
                        <w:jc w:val="right"/>
                        <w:rPr>
                          <w:i/>
                          <w:sz w:val="20"/>
                          <w:szCs w:val="20"/>
                        </w:rPr>
                      </w:pPr>
                      <w:r>
                        <w:rPr>
                          <w:i/>
                          <w:sz w:val="20"/>
                          <w:szCs w:val="20"/>
                        </w:rPr>
                        <w:t>Éric</w:t>
                      </w:r>
                    </w:p>
                    <w:p w14:paraId="29326BDE" w14:textId="59762D43" w:rsidR="00093544" w:rsidRDefault="00093544" w:rsidP="00093544">
                      <w:pPr>
                        <w:jc w:val="right"/>
                        <w:rPr>
                          <w:i/>
                          <w:sz w:val="20"/>
                          <w:szCs w:val="20"/>
                        </w:rPr>
                      </w:pPr>
                      <w:r>
                        <w:rPr>
                          <w:i/>
                          <w:sz w:val="20"/>
                          <w:szCs w:val="20"/>
                        </w:rPr>
                        <w:t>NOTTELET</w:t>
                      </w:r>
                    </w:p>
                    <w:p w14:paraId="0E60DB8C" w14:textId="6B07BF4F" w:rsidR="00093544" w:rsidRDefault="00093544" w:rsidP="00093544">
                      <w:pPr>
                        <w:jc w:val="right"/>
                        <w:rPr>
                          <w:i/>
                          <w:sz w:val="20"/>
                          <w:szCs w:val="20"/>
                        </w:rPr>
                      </w:pPr>
                      <w:r>
                        <w:rPr>
                          <w:i/>
                          <w:sz w:val="20"/>
                          <w:szCs w:val="20"/>
                        </w:rPr>
                        <w:t>Secteur Senior</w:t>
                      </w:r>
                    </w:p>
                    <w:p w14:paraId="34D350AB" w14:textId="77777777" w:rsidR="00093544" w:rsidRPr="00BB5737" w:rsidRDefault="00093544" w:rsidP="00093544">
                      <w:pPr>
                        <w:jc w:val="right"/>
                        <w:rPr>
                          <w:i/>
                          <w:sz w:val="20"/>
                          <w:szCs w:val="20"/>
                        </w:rPr>
                      </w:pPr>
                      <w:r>
                        <w:rPr>
                          <w:i/>
                          <w:sz w:val="20"/>
                          <w:szCs w:val="20"/>
                        </w:rPr>
                        <w:t>Féminin</w:t>
                      </w:r>
                    </w:p>
                  </w:txbxContent>
                </v:textbox>
                <w10:wrap anchorx="page" anchory="page"/>
              </v:shape>
            </w:pict>
          </mc:Fallback>
        </mc:AlternateContent>
      </w:r>
      <w:r w:rsidR="00C356C2">
        <w:rPr>
          <w:noProof/>
          <w:lang w:eastAsia="fr-FR"/>
        </w:rPr>
        <mc:AlternateContent>
          <mc:Choice Requires="wps">
            <w:drawing>
              <wp:anchor distT="0" distB="0" distL="114300" distR="114300" simplePos="0" relativeHeight="251720710" behindDoc="0" locked="0" layoutInCell="1" allowOverlap="1" wp14:anchorId="49C2733A" wp14:editId="1C7BE44F">
                <wp:simplePos x="0" y="0"/>
                <wp:positionH relativeFrom="page">
                  <wp:posOffset>5280660</wp:posOffset>
                </wp:positionH>
                <wp:positionV relativeFrom="page">
                  <wp:posOffset>5715000</wp:posOffset>
                </wp:positionV>
                <wp:extent cx="1030605" cy="640080"/>
                <wp:effectExtent l="0" t="0" r="0" b="2032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0BDD" w14:textId="69633BD4" w:rsidR="00220662" w:rsidRPr="00BB5737" w:rsidRDefault="00220662" w:rsidP="00C356C2">
                            <w:pPr>
                              <w:rPr>
                                <w:i/>
                                <w:sz w:val="20"/>
                                <w:szCs w:val="20"/>
                              </w:rPr>
                            </w:pPr>
                            <w:proofErr w:type="spellStart"/>
                            <w:r>
                              <w:rPr>
                                <w:i/>
                                <w:sz w:val="20"/>
                                <w:szCs w:val="20"/>
                              </w:rPr>
                              <w:t>Vasile</w:t>
                            </w:r>
                            <w:proofErr w:type="spellEnd"/>
                          </w:p>
                          <w:p w14:paraId="689CD435" w14:textId="24404ED7" w:rsidR="00220662" w:rsidRDefault="00220662" w:rsidP="00C356C2">
                            <w:pPr>
                              <w:rPr>
                                <w:i/>
                                <w:sz w:val="20"/>
                                <w:szCs w:val="20"/>
                              </w:rPr>
                            </w:pPr>
                            <w:r>
                              <w:rPr>
                                <w:i/>
                                <w:sz w:val="20"/>
                                <w:szCs w:val="20"/>
                              </w:rPr>
                              <w:t>TOMOIAGA</w:t>
                            </w:r>
                          </w:p>
                          <w:p w14:paraId="6385D490" w14:textId="25D3C8D9" w:rsidR="00220662" w:rsidRDefault="00220662" w:rsidP="00C356C2">
                            <w:pPr>
                              <w:rPr>
                                <w:i/>
                                <w:sz w:val="20"/>
                                <w:szCs w:val="20"/>
                              </w:rPr>
                            </w:pPr>
                            <w:r>
                              <w:rPr>
                                <w:i/>
                                <w:sz w:val="20"/>
                                <w:szCs w:val="20"/>
                              </w:rPr>
                              <w:t>Secteur Senior</w:t>
                            </w:r>
                          </w:p>
                          <w:p w14:paraId="203873F4" w14:textId="77777777" w:rsidR="00220662" w:rsidRPr="00BB5737" w:rsidRDefault="00220662" w:rsidP="00C356C2">
                            <w:pPr>
                              <w:rPr>
                                <w:i/>
                                <w:sz w:val="20"/>
                                <w:szCs w:val="20"/>
                              </w:rPr>
                            </w:pPr>
                            <w:r>
                              <w:rPr>
                                <w:i/>
                                <w:sz w:val="20"/>
                                <w:szCs w:val="20"/>
                              </w:rPr>
                              <w:t>Masculin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15.8pt;margin-top:450pt;width:81.15pt;height:50.4pt;z-index:2517207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" filled="f" stroked="f">
                <v:textbox inset=",0,,0">
                  <w:txbxContent>
                    <w:p w14:paraId="0C5D0BDD" w14:textId="69633BD4" w:rsidR="00093544" w:rsidRPr="00BB5737" w:rsidRDefault="00093544" w:rsidP="00C356C2">
                      <w:pPr>
                        <w:rPr>
                          <w:i/>
                          <w:sz w:val="20"/>
                          <w:szCs w:val="20"/>
                        </w:rPr>
                      </w:pPr>
                      <w:proofErr w:type="spellStart"/>
                      <w:r>
                        <w:rPr>
                          <w:i/>
                          <w:sz w:val="20"/>
                          <w:szCs w:val="20"/>
                        </w:rPr>
                        <w:t>Vasile</w:t>
                      </w:r>
                      <w:proofErr w:type="spellEnd"/>
                    </w:p>
                    <w:p w14:paraId="689CD435" w14:textId="24404ED7" w:rsidR="00093544" w:rsidRDefault="00093544" w:rsidP="00C356C2">
                      <w:pPr>
                        <w:rPr>
                          <w:i/>
                          <w:sz w:val="20"/>
                          <w:szCs w:val="20"/>
                        </w:rPr>
                      </w:pPr>
                      <w:r>
                        <w:rPr>
                          <w:i/>
                          <w:sz w:val="20"/>
                          <w:szCs w:val="20"/>
                        </w:rPr>
                        <w:t>TOMOIAGA</w:t>
                      </w:r>
                    </w:p>
                    <w:p w14:paraId="6385D490" w14:textId="25D3C8D9" w:rsidR="00093544" w:rsidRDefault="00093544" w:rsidP="00C356C2">
                      <w:pPr>
                        <w:rPr>
                          <w:i/>
                          <w:sz w:val="20"/>
                          <w:szCs w:val="20"/>
                        </w:rPr>
                      </w:pPr>
                      <w:r>
                        <w:rPr>
                          <w:i/>
                          <w:sz w:val="20"/>
                          <w:szCs w:val="20"/>
                        </w:rPr>
                        <w:t>Secteur Senior</w:t>
                      </w:r>
                    </w:p>
                    <w:p w14:paraId="203873F4" w14:textId="77777777" w:rsidR="00093544" w:rsidRPr="00BB5737" w:rsidRDefault="00093544" w:rsidP="00C356C2">
                      <w:pPr>
                        <w:rPr>
                          <w:i/>
                          <w:sz w:val="20"/>
                          <w:szCs w:val="20"/>
                        </w:rPr>
                      </w:pPr>
                      <w:r>
                        <w:rPr>
                          <w:i/>
                          <w:sz w:val="20"/>
                          <w:szCs w:val="20"/>
                        </w:rPr>
                        <w:t>Masculin</w:t>
                      </w:r>
                    </w:p>
                  </w:txbxContent>
                </v:textbox>
                <w10:wrap anchorx="page" anchory="page"/>
              </v:shape>
            </w:pict>
          </mc:Fallback>
        </mc:AlternateContent>
      </w:r>
      <w:r w:rsidR="00C356C2">
        <w:rPr>
          <w:noProof/>
          <w:lang w:eastAsia="fr-FR"/>
        </w:rPr>
        <mc:AlternateContent>
          <mc:Choice Requires="wps">
            <w:drawing>
              <wp:anchor distT="0" distB="0" distL="114300" distR="114300" simplePos="0" relativeHeight="251718662" behindDoc="0" locked="0" layoutInCell="1" allowOverlap="1" wp14:anchorId="1D4B472E" wp14:editId="654605B1">
                <wp:simplePos x="0" y="0"/>
                <wp:positionH relativeFrom="page">
                  <wp:posOffset>4401185</wp:posOffset>
                </wp:positionH>
                <wp:positionV relativeFrom="page">
                  <wp:posOffset>4820285</wp:posOffset>
                </wp:positionV>
                <wp:extent cx="1030605" cy="640080"/>
                <wp:effectExtent l="0" t="0" r="0" b="2032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2147" w14:textId="02A58F62" w:rsidR="00220662" w:rsidRPr="00BB5737" w:rsidRDefault="00220662" w:rsidP="00C356C2">
                            <w:pPr>
                              <w:jc w:val="right"/>
                              <w:rPr>
                                <w:i/>
                                <w:sz w:val="20"/>
                                <w:szCs w:val="20"/>
                              </w:rPr>
                            </w:pPr>
                            <w:r>
                              <w:rPr>
                                <w:i/>
                                <w:sz w:val="20"/>
                                <w:szCs w:val="20"/>
                              </w:rPr>
                              <w:t>Franz</w:t>
                            </w:r>
                          </w:p>
                          <w:p w14:paraId="045C65A8" w14:textId="0627F938" w:rsidR="00220662" w:rsidRDefault="00220662" w:rsidP="00C356C2">
                            <w:pPr>
                              <w:jc w:val="right"/>
                              <w:rPr>
                                <w:i/>
                                <w:sz w:val="20"/>
                                <w:szCs w:val="20"/>
                              </w:rPr>
                            </w:pPr>
                            <w:r>
                              <w:rPr>
                                <w:i/>
                                <w:sz w:val="20"/>
                                <w:szCs w:val="20"/>
                              </w:rPr>
                              <w:t>PENELON</w:t>
                            </w:r>
                          </w:p>
                          <w:p w14:paraId="67B48EBC" w14:textId="2FD3A45B" w:rsidR="00220662" w:rsidRDefault="00220662" w:rsidP="00C356C2">
                            <w:pPr>
                              <w:jc w:val="right"/>
                              <w:rPr>
                                <w:i/>
                                <w:sz w:val="20"/>
                                <w:szCs w:val="20"/>
                              </w:rPr>
                            </w:pPr>
                            <w:r>
                              <w:rPr>
                                <w:i/>
                                <w:sz w:val="20"/>
                                <w:szCs w:val="20"/>
                              </w:rPr>
                              <w:t>Secteur Junior</w:t>
                            </w:r>
                          </w:p>
                          <w:p w14:paraId="14D49EB0" w14:textId="070C6C0E" w:rsidR="00220662" w:rsidRPr="00BB5737" w:rsidRDefault="00220662" w:rsidP="00C356C2">
                            <w:pPr>
                              <w:jc w:val="right"/>
                              <w:rPr>
                                <w:i/>
                                <w:sz w:val="20"/>
                                <w:szCs w:val="20"/>
                              </w:rPr>
                            </w:pPr>
                            <w:r>
                              <w:rPr>
                                <w:i/>
                                <w:sz w:val="20"/>
                                <w:szCs w:val="20"/>
                              </w:rPr>
                              <w:t>Féminin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46.55pt;margin-top:379.55pt;width:81.15pt;height:50.4pt;z-index:2517186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" filled="f" stroked="f">
                <v:textbox inset=",0,,0">
                  <w:txbxContent>
                    <w:p w14:paraId="2A6F2147" w14:textId="02A58F62" w:rsidR="00093544" w:rsidRPr="00BB5737" w:rsidRDefault="00093544" w:rsidP="00C356C2">
                      <w:pPr>
                        <w:jc w:val="right"/>
                        <w:rPr>
                          <w:i/>
                          <w:sz w:val="20"/>
                          <w:szCs w:val="20"/>
                        </w:rPr>
                      </w:pPr>
                      <w:r>
                        <w:rPr>
                          <w:i/>
                          <w:sz w:val="20"/>
                          <w:szCs w:val="20"/>
                        </w:rPr>
                        <w:t>Franz</w:t>
                      </w:r>
                    </w:p>
                    <w:p w14:paraId="045C65A8" w14:textId="0627F938" w:rsidR="00093544" w:rsidRDefault="00093544" w:rsidP="00C356C2">
                      <w:pPr>
                        <w:jc w:val="right"/>
                        <w:rPr>
                          <w:i/>
                          <w:sz w:val="20"/>
                          <w:szCs w:val="20"/>
                        </w:rPr>
                      </w:pPr>
                      <w:r>
                        <w:rPr>
                          <w:i/>
                          <w:sz w:val="20"/>
                          <w:szCs w:val="20"/>
                        </w:rPr>
                        <w:t>PENELON</w:t>
                      </w:r>
                    </w:p>
                    <w:p w14:paraId="67B48EBC" w14:textId="2FD3A45B" w:rsidR="00093544" w:rsidRDefault="00093544" w:rsidP="00C356C2">
                      <w:pPr>
                        <w:jc w:val="right"/>
                        <w:rPr>
                          <w:i/>
                          <w:sz w:val="20"/>
                          <w:szCs w:val="20"/>
                        </w:rPr>
                      </w:pPr>
                      <w:r>
                        <w:rPr>
                          <w:i/>
                          <w:sz w:val="20"/>
                          <w:szCs w:val="20"/>
                        </w:rPr>
                        <w:t>Secteur Junior</w:t>
                      </w:r>
                    </w:p>
                    <w:p w14:paraId="14D49EB0" w14:textId="070C6C0E" w:rsidR="00093544" w:rsidRPr="00BB5737" w:rsidRDefault="00093544" w:rsidP="00C356C2">
                      <w:pPr>
                        <w:jc w:val="right"/>
                        <w:rPr>
                          <w:i/>
                          <w:sz w:val="20"/>
                          <w:szCs w:val="20"/>
                        </w:rPr>
                      </w:pPr>
                      <w:r>
                        <w:rPr>
                          <w:i/>
                          <w:sz w:val="20"/>
                          <w:szCs w:val="20"/>
                        </w:rPr>
                        <w:t>Féminin</w:t>
                      </w:r>
                    </w:p>
                  </w:txbxContent>
                </v:textbox>
                <w10:wrap anchorx="page" anchory="page"/>
              </v:shape>
            </w:pict>
          </mc:Fallback>
        </mc:AlternateContent>
      </w:r>
      <w:r w:rsidR="00C356C2">
        <w:rPr>
          <w:noProof/>
          <w:lang w:eastAsia="fr-FR"/>
        </w:rPr>
        <mc:AlternateContent>
          <mc:Choice Requires="wps">
            <w:drawing>
              <wp:anchor distT="0" distB="0" distL="114300" distR="114300" simplePos="0" relativeHeight="251716614" behindDoc="0" locked="0" layoutInCell="1" allowOverlap="1" wp14:anchorId="74865F55" wp14:editId="304FC666">
                <wp:simplePos x="0" y="0"/>
                <wp:positionH relativeFrom="page">
                  <wp:posOffset>5280660</wp:posOffset>
                </wp:positionH>
                <wp:positionV relativeFrom="page">
                  <wp:posOffset>3927475</wp:posOffset>
                </wp:positionV>
                <wp:extent cx="1030605" cy="640080"/>
                <wp:effectExtent l="0" t="0" r="0" b="2032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CF8A" w14:textId="7478A209" w:rsidR="00220662" w:rsidRPr="00BB5737" w:rsidRDefault="00220662" w:rsidP="00C356C2">
                            <w:pPr>
                              <w:rPr>
                                <w:i/>
                                <w:sz w:val="20"/>
                                <w:szCs w:val="20"/>
                              </w:rPr>
                            </w:pPr>
                            <w:r>
                              <w:rPr>
                                <w:i/>
                                <w:sz w:val="20"/>
                                <w:szCs w:val="20"/>
                              </w:rPr>
                              <w:t>Benoit</w:t>
                            </w:r>
                          </w:p>
                          <w:p w14:paraId="191CC9A9" w14:textId="70D0FB38" w:rsidR="00220662" w:rsidRDefault="00220662" w:rsidP="00C356C2">
                            <w:pPr>
                              <w:rPr>
                                <w:i/>
                                <w:sz w:val="20"/>
                                <w:szCs w:val="20"/>
                              </w:rPr>
                            </w:pPr>
                            <w:r>
                              <w:rPr>
                                <w:i/>
                                <w:sz w:val="20"/>
                                <w:szCs w:val="20"/>
                              </w:rPr>
                              <w:t>LEFEBVRE</w:t>
                            </w:r>
                          </w:p>
                          <w:p w14:paraId="00711AC9" w14:textId="3ED5EE31" w:rsidR="00220662" w:rsidRDefault="00220662" w:rsidP="00C356C2">
                            <w:pPr>
                              <w:rPr>
                                <w:i/>
                                <w:sz w:val="20"/>
                                <w:szCs w:val="20"/>
                              </w:rPr>
                            </w:pPr>
                            <w:r>
                              <w:rPr>
                                <w:i/>
                                <w:sz w:val="20"/>
                                <w:szCs w:val="20"/>
                              </w:rPr>
                              <w:t>Secteur Junior</w:t>
                            </w:r>
                          </w:p>
                          <w:p w14:paraId="0E1D41F3" w14:textId="4B94178C" w:rsidR="00220662" w:rsidRPr="00BB5737" w:rsidRDefault="00220662" w:rsidP="00C356C2">
                            <w:pPr>
                              <w:rPr>
                                <w:i/>
                                <w:sz w:val="20"/>
                                <w:szCs w:val="20"/>
                              </w:rPr>
                            </w:pPr>
                            <w:r>
                              <w:rPr>
                                <w:i/>
                                <w:sz w:val="20"/>
                                <w:szCs w:val="20"/>
                              </w:rPr>
                              <w:t>Masculin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15.8pt;margin-top:309.25pt;width:81.15pt;height:50.4pt;z-index:2517166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" filled="f" stroked="f">
                <v:textbox inset=",0,,0">
                  <w:txbxContent>
                    <w:p w14:paraId="3F6ECF8A" w14:textId="7478A209" w:rsidR="00220662" w:rsidRPr="00BB5737" w:rsidRDefault="00220662" w:rsidP="00C356C2">
                      <w:pPr>
                        <w:rPr>
                          <w:i/>
                          <w:sz w:val="20"/>
                          <w:szCs w:val="20"/>
                        </w:rPr>
                      </w:pPr>
                      <w:r>
                        <w:rPr>
                          <w:i/>
                          <w:sz w:val="20"/>
                          <w:szCs w:val="20"/>
                        </w:rPr>
                        <w:t>Benoit</w:t>
                      </w:r>
                    </w:p>
                    <w:p w14:paraId="191CC9A9" w14:textId="70D0FB38" w:rsidR="00220662" w:rsidRDefault="00220662" w:rsidP="00C356C2">
                      <w:pPr>
                        <w:rPr>
                          <w:i/>
                          <w:sz w:val="20"/>
                          <w:szCs w:val="20"/>
                        </w:rPr>
                      </w:pPr>
                      <w:r>
                        <w:rPr>
                          <w:i/>
                          <w:sz w:val="20"/>
                          <w:szCs w:val="20"/>
                        </w:rPr>
                        <w:t>LEFEBVRE</w:t>
                      </w:r>
                    </w:p>
                    <w:p w14:paraId="00711AC9" w14:textId="3ED5EE31" w:rsidR="00220662" w:rsidRDefault="00220662" w:rsidP="00C356C2">
                      <w:pPr>
                        <w:rPr>
                          <w:i/>
                          <w:sz w:val="20"/>
                          <w:szCs w:val="20"/>
                        </w:rPr>
                      </w:pPr>
                      <w:r>
                        <w:rPr>
                          <w:i/>
                          <w:sz w:val="20"/>
                          <w:szCs w:val="20"/>
                        </w:rPr>
                        <w:t>Secteur Junior</w:t>
                      </w:r>
                    </w:p>
                    <w:p w14:paraId="0E1D41F3" w14:textId="4B94178C" w:rsidR="00220662" w:rsidRPr="00BB5737" w:rsidRDefault="00220662" w:rsidP="00C356C2">
                      <w:pPr>
                        <w:rPr>
                          <w:i/>
                          <w:sz w:val="20"/>
                          <w:szCs w:val="20"/>
                        </w:rPr>
                      </w:pPr>
                      <w:r>
                        <w:rPr>
                          <w:i/>
                          <w:sz w:val="20"/>
                          <w:szCs w:val="20"/>
                        </w:rPr>
                        <w:t>Masculin</w:t>
                      </w:r>
                    </w:p>
                  </w:txbxContent>
                </v:textbox>
                <w10:wrap anchorx="page" anchory="page"/>
              </v:shape>
            </w:pict>
          </mc:Fallback>
        </mc:AlternateContent>
      </w:r>
      <w:r w:rsidR="00C356C2">
        <w:rPr>
          <w:noProof/>
          <w:lang w:eastAsia="fr-FR"/>
        </w:rPr>
        <mc:AlternateContent>
          <mc:Choice Requires="wps">
            <w:drawing>
              <wp:anchor distT="0" distB="0" distL="114300" distR="114300" simplePos="0" relativeHeight="251712518" behindDoc="0" locked="0" layoutInCell="1" allowOverlap="1" wp14:anchorId="0435E45D" wp14:editId="3011F83E">
                <wp:simplePos x="0" y="0"/>
                <wp:positionH relativeFrom="page">
                  <wp:posOffset>5280660</wp:posOffset>
                </wp:positionH>
                <wp:positionV relativeFrom="page">
                  <wp:posOffset>2227580</wp:posOffset>
                </wp:positionV>
                <wp:extent cx="1030605" cy="640080"/>
                <wp:effectExtent l="0" t="0" r="0" b="2032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DECB" w14:textId="4E8AFBE3" w:rsidR="00220662" w:rsidRPr="00BB5737" w:rsidRDefault="00220662" w:rsidP="00C356C2">
                            <w:pPr>
                              <w:rPr>
                                <w:i/>
                                <w:sz w:val="20"/>
                                <w:szCs w:val="20"/>
                              </w:rPr>
                            </w:pPr>
                            <w:r>
                              <w:rPr>
                                <w:i/>
                                <w:sz w:val="20"/>
                                <w:szCs w:val="20"/>
                              </w:rPr>
                              <w:t>William</w:t>
                            </w:r>
                          </w:p>
                          <w:p w14:paraId="58C60236" w14:textId="2BAD06EC" w:rsidR="00220662" w:rsidRDefault="00220662" w:rsidP="00C356C2">
                            <w:pPr>
                              <w:rPr>
                                <w:i/>
                                <w:sz w:val="20"/>
                                <w:szCs w:val="20"/>
                              </w:rPr>
                            </w:pPr>
                            <w:r>
                              <w:rPr>
                                <w:i/>
                                <w:sz w:val="20"/>
                                <w:szCs w:val="20"/>
                              </w:rPr>
                              <w:t>LAÎNÉ</w:t>
                            </w:r>
                          </w:p>
                          <w:p w14:paraId="3F4FC41C" w14:textId="427D799F" w:rsidR="00220662" w:rsidRDefault="00220662" w:rsidP="00C356C2">
                            <w:pPr>
                              <w:rPr>
                                <w:i/>
                                <w:sz w:val="20"/>
                                <w:szCs w:val="20"/>
                              </w:rPr>
                            </w:pPr>
                            <w:r>
                              <w:rPr>
                                <w:i/>
                                <w:sz w:val="20"/>
                                <w:szCs w:val="20"/>
                              </w:rPr>
                              <w:t>Secteur Cadet</w:t>
                            </w:r>
                          </w:p>
                          <w:p w14:paraId="72232EA0" w14:textId="00468A89" w:rsidR="00220662" w:rsidRPr="00BB5737" w:rsidRDefault="00220662" w:rsidP="00C356C2">
                            <w:pPr>
                              <w:rPr>
                                <w:i/>
                                <w:sz w:val="20"/>
                                <w:szCs w:val="20"/>
                              </w:rPr>
                            </w:pPr>
                            <w:r>
                              <w:rPr>
                                <w:i/>
                                <w:sz w:val="20"/>
                                <w:szCs w:val="20"/>
                              </w:rPr>
                              <w:t>Féminin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15.8pt;margin-top:175.4pt;width:81.15pt;height:50.4pt;z-index:2517125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" filled="f" stroked="f">
                <v:textbox inset=",0,,0">
                  <w:txbxContent>
                    <w:p w14:paraId="5C4EDECB" w14:textId="4E8AFBE3" w:rsidR="00220662" w:rsidRPr="00BB5737" w:rsidRDefault="00220662" w:rsidP="00C356C2">
                      <w:pPr>
                        <w:rPr>
                          <w:i/>
                          <w:sz w:val="20"/>
                          <w:szCs w:val="20"/>
                        </w:rPr>
                      </w:pPr>
                      <w:r>
                        <w:rPr>
                          <w:i/>
                          <w:sz w:val="20"/>
                          <w:szCs w:val="20"/>
                        </w:rPr>
                        <w:t>William</w:t>
                      </w:r>
                    </w:p>
                    <w:p w14:paraId="58C60236" w14:textId="2BAD06EC" w:rsidR="00220662" w:rsidRDefault="00220662" w:rsidP="00C356C2">
                      <w:pPr>
                        <w:rPr>
                          <w:i/>
                          <w:sz w:val="20"/>
                          <w:szCs w:val="20"/>
                        </w:rPr>
                      </w:pPr>
                      <w:r>
                        <w:rPr>
                          <w:i/>
                          <w:sz w:val="20"/>
                          <w:szCs w:val="20"/>
                        </w:rPr>
                        <w:t>LAÎNÉ</w:t>
                      </w:r>
                    </w:p>
                    <w:p w14:paraId="3F4FC41C" w14:textId="427D799F" w:rsidR="00220662" w:rsidRDefault="00220662" w:rsidP="00C356C2">
                      <w:pPr>
                        <w:rPr>
                          <w:i/>
                          <w:sz w:val="20"/>
                          <w:szCs w:val="20"/>
                        </w:rPr>
                      </w:pPr>
                      <w:r>
                        <w:rPr>
                          <w:i/>
                          <w:sz w:val="20"/>
                          <w:szCs w:val="20"/>
                        </w:rPr>
                        <w:t>Secteur Cadet</w:t>
                      </w:r>
                    </w:p>
                    <w:p w14:paraId="72232EA0" w14:textId="00468A89" w:rsidR="00220662" w:rsidRPr="00BB5737" w:rsidRDefault="00220662" w:rsidP="00C356C2">
                      <w:pPr>
                        <w:rPr>
                          <w:i/>
                          <w:sz w:val="20"/>
                          <w:szCs w:val="20"/>
                        </w:rPr>
                      </w:pPr>
                      <w:r>
                        <w:rPr>
                          <w:i/>
                          <w:sz w:val="20"/>
                          <w:szCs w:val="20"/>
                        </w:rPr>
                        <w:t>Féminin</w:t>
                      </w:r>
                    </w:p>
                  </w:txbxContent>
                </v:textbox>
                <w10:wrap anchorx="page" anchory="page"/>
              </v:shape>
            </w:pict>
          </mc:Fallback>
        </mc:AlternateContent>
      </w:r>
      <w:r w:rsidR="00C356C2">
        <w:rPr>
          <w:noProof/>
          <w:lang w:eastAsia="fr-FR"/>
        </w:rPr>
        <mc:AlternateContent>
          <mc:Choice Requires="wps">
            <w:drawing>
              <wp:anchor distT="0" distB="0" distL="114300" distR="114300" simplePos="0" relativeHeight="251708422" behindDoc="0" locked="0" layoutInCell="1" allowOverlap="1" wp14:anchorId="31EDEF2B" wp14:editId="5D465178">
                <wp:simplePos x="0" y="0"/>
                <wp:positionH relativeFrom="page">
                  <wp:posOffset>5280660</wp:posOffset>
                </wp:positionH>
                <wp:positionV relativeFrom="page">
                  <wp:posOffset>457200</wp:posOffset>
                </wp:positionV>
                <wp:extent cx="1030605" cy="640080"/>
                <wp:effectExtent l="0" t="0" r="0" b="2032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1E61" w14:textId="234026ED" w:rsidR="00220662" w:rsidRPr="00BB5737" w:rsidRDefault="00220662" w:rsidP="00C356C2">
                            <w:pPr>
                              <w:rPr>
                                <w:i/>
                                <w:sz w:val="20"/>
                                <w:szCs w:val="20"/>
                              </w:rPr>
                            </w:pPr>
                            <w:r>
                              <w:rPr>
                                <w:i/>
                                <w:sz w:val="20"/>
                                <w:szCs w:val="20"/>
                              </w:rPr>
                              <w:t>Olivier</w:t>
                            </w:r>
                            <w:r w:rsidRPr="00BB5737">
                              <w:rPr>
                                <w:i/>
                                <w:sz w:val="20"/>
                                <w:szCs w:val="20"/>
                              </w:rPr>
                              <w:t xml:space="preserve"> </w:t>
                            </w:r>
                          </w:p>
                          <w:p w14:paraId="6F22280A" w14:textId="100C8A4D" w:rsidR="00220662" w:rsidRDefault="00220662" w:rsidP="00C356C2">
                            <w:pPr>
                              <w:rPr>
                                <w:i/>
                                <w:sz w:val="20"/>
                                <w:szCs w:val="20"/>
                              </w:rPr>
                            </w:pPr>
                            <w:r>
                              <w:rPr>
                                <w:i/>
                                <w:sz w:val="20"/>
                                <w:szCs w:val="20"/>
                              </w:rPr>
                              <w:t>PLOUVIEZ</w:t>
                            </w:r>
                          </w:p>
                          <w:p w14:paraId="5783C82A" w14:textId="77777777" w:rsidR="00220662" w:rsidRDefault="00220662" w:rsidP="00C356C2">
                            <w:pPr>
                              <w:rPr>
                                <w:i/>
                                <w:sz w:val="20"/>
                                <w:szCs w:val="20"/>
                              </w:rPr>
                            </w:pPr>
                            <w:r>
                              <w:rPr>
                                <w:i/>
                                <w:sz w:val="20"/>
                                <w:szCs w:val="20"/>
                              </w:rPr>
                              <w:t>Minime-Cadet</w:t>
                            </w:r>
                          </w:p>
                          <w:p w14:paraId="7F810C7B" w14:textId="29562689" w:rsidR="00220662" w:rsidRPr="00BB5737" w:rsidRDefault="00220662" w:rsidP="00C356C2">
                            <w:pPr>
                              <w:rPr>
                                <w:i/>
                                <w:sz w:val="20"/>
                                <w:szCs w:val="20"/>
                              </w:rPr>
                            </w:pPr>
                            <w:r>
                              <w:rPr>
                                <w:i/>
                                <w:sz w:val="20"/>
                                <w:szCs w:val="20"/>
                              </w:rPr>
                              <w:t>Secteur Ouest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15.8pt;margin-top:36pt;width:81.15pt;height:50.4pt;z-index:251708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" filled="f" stroked="f">
                <v:textbox inset=",0,,0">
                  <w:txbxContent>
                    <w:p w14:paraId="3FC51E61" w14:textId="234026ED" w:rsidR="00093544" w:rsidRPr="00BB5737" w:rsidRDefault="00093544" w:rsidP="00C356C2">
                      <w:pPr>
                        <w:rPr>
                          <w:i/>
                          <w:sz w:val="20"/>
                          <w:szCs w:val="20"/>
                        </w:rPr>
                      </w:pPr>
                      <w:r>
                        <w:rPr>
                          <w:i/>
                          <w:sz w:val="20"/>
                          <w:szCs w:val="20"/>
                        </w:rPr>
                        <w:t>Olivier</w:t>
                      </w:r>
                      <w:r w:rsidRPr="00BB5737">
                        <w:rPr>
                          <w:i/>
                          <w:sz w:val="20"/>
                          <w:szCs w:val="20"/>
                        </w:rPr>
                        <w:t xml:space="preserve"> </w:t>
                      </w:r>
                    </w:p>
                    <w:p w14:paraId="6F22280A" w14:textId="100C8A4D" w:rsidR="00093544" w:rsidRDefault="00093544" w:rsidP="00C356C2">
                      <w:pPr>
                        <w:rPr>
                          <w:i/>
                          <w:sz w:val="20"/>
                          <w:szCs w:val="20"/>
                        </w:rPr>
                      </w:pPr>
                      <w:r>
                        <w:rPr>
                          <w:i/>
                          <w:sz w:val="20"/>
                          <w:szCs w:val="20"/>
                        </w:rPr>
                        <w:t>PLOUVIEZ</w:t>
                      </w:r>
                    </w:p>
                    <w:p w14:paraId="5783C82A" w14:textId="77777777" w:rsidR="00093544" w:rsidRDefault="00093544" w:rsidP="00C356C2">
                      <w:pPr>
                        <w:rPr>
                          <w:i/>
                          <w:sz w:val="20"/>
                          <w:szCs w:val="20"/>
                        </w:rPr>
                      </w:pPr>
                      <w:r>
                        <w:rPr>
                          <w:i/>
                          <w:sz w:val="20"/>
                          <w:szCs w:val="20"/>
                        </w:rPr>
                        <w:t>Minime-Cadet</w:t>
                      </w:r>
                    </w:p>
                    <w:p w14:paraId="7F810C7B" w14:textId="29562689" w:rsidR="00093544" w:rsidRPr="00BB5737" w:rsidRDefault="00093544" w:rsidP="00C356C2">
                      <w:pPr>
                        <w:rPr>
                          <w:i/>
                          <w:sz w:val="20"/>
                          <w:szCs w:val="20"/>
                        </w:rPr>
                      </w:pPr>
                      <w:r>
                        <w:rPr>
                          <w:i/>
                          <w:sz w:val="20"/>
                          <w:szCs w:val="20"/>
                        </w:rPr>
                        <w:t>Secteur Ouest</w:t>
                      </w:r>
                    </w:p>
                  </w:txbxContent>
                </v:textbox>
                <w10:wrap anchorx="page" anchory="page"/>
              </v:shape>
            </w:pict>
          </mc:Fallback>
        </mc:AlternateContent>
      </w:r>
      <w:r w:rsidR="00C356C2">
        <w:rPr>
          <w:noProof/>
          <w:lang w:eastAsia="fr-FR"/>
        </w:rPr>
        <w:drawing>
          <wp:anchor distT="0" distB="0" distL="114300" distR="114300" simplePos="0" relativeHeight="251702278" behindDoc="0" locked="0" layoutInCell="1" allowOverlap="1" wp14:anchorId="7166BC7A" wp14:editId="68FBFED1">
            <wp:simplePos x="0" y="0"/>
            <wp:positionH relativeFrom="page">
              <wp:posOffset>5370830</wp:posOffset>
            </wp:positionH>
            <wp:positionV relativeFrom="page">
              <wp:posOffset>6506210</wp:posOffset>
            </wp:positionV>
            <wp:extent cx="685165" cy="860425"/>
            <wp:effectExtent l="0" t="0" r="635" b="3175"/>
            <wp:wrapThrough wrapText="bothSides">
              <wp:wrapPolygon edited="0">
                <wp:start x="0" y="0"/>
                <wp:lineTo x="0" y="21042"/>
                <wp:lineTo x="20819" y="21042"/>
                <wp:lineTo x="2081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JPG"/>
                    <pic:cNvPicPr/>
                  </pic:nvPicPr>
                  <pic:blipFill rotWithShape="1">
                    <a:blip r:embed="rId11">
                      <a:extLst>
                        <a:ext uri="{28A0092B-C50C-407E-A947-70E740481C1C}">
                          <a14:useLocalDpi xmlns:a14="http://schemas.microsoft.com/office/drawing/2010/main" val="0"/>
                        </a:ext>
                      </a:extLst>
                    </a:blip>
                    <a:srcRect l="16202" t="2210" r="35420" b="7598"/>
                    <a:stretch/>
                  </pic:blipFill>
                  <pic:spPr bwMode="auto">
                    <a:xfrm>
                      <a:off x="0" y="0"/>
                      <a:ext cx="685165"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6C2">
        <w:rPr>
          <w:noProof/>
          <w:lang w:eastAsia="fr-FR"/>
        </w:rPr>
        <w:drawing>
          <wp:anchor distT="0" distB="0" distL="114300" distR="114300" simplePos="0" relativeHeight="251700230" behindDoc="0" locked="0" layoutInCell="1" allowOverlap="1" wp14:anchorId="3EFCF1AE" wp14:editId="79F28C44">
            <wp:simplePos x="0" y="0"/>
            <wp:positionH relativeFrom="page">
              <wp:posOffset>5397500</wp:posOffset>
            </wp:positionH>
            <wp:positionV relativeFrom="page">
              <wp:posOffset>4699000</wp:posOffset>
            </wp:positionV>
            <wp:extent cx="679450" cy="908685"/>
            <wp:effectExtent l="0" t="0" r="6350" b="5715"/>
            <wp:wrapThrough wrapText="bothSides">
              <wp:wrapPolygon edited="0">
                <wp:start x="0" y="0"/>
                <wp:lineTo x="0" y="21132"/>
                <wp:lineTo x="20994" y="21132"/>
                <wp:lineTo x="2099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z.png"/>
                    <pic:cNvPicPr/>
                  </pic:nvPicPr>
                  <pic:blipFill rotWithShape="1">
                    <a:blip r:embed="rId12">
                      <a:extLst>
                        <a:ext uri="{28A0092B-C50C-407E-A947-70E740481C1C}">
                          <a14:useLocalDpi xmlns:a14="http://schemas.microsoft.com/office/drawing/2010/main" val="0"/>
                        </a:ext>
                      </a:extLst>
                    </a:blip>
                    <a:srcRect l="26592" t="9040" r="54528" b="53218"/>
                    <a:stretch/>
                  </pic:blipFill>
                  <pic:spPr bwMode="auto">
                    <a:xfrm>
                      <a:off x="0" y="0"/>
                      <a:ext cx="679450" cy="90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6C2">
        <w:rPr>
          <w:noProof/>
          <w:lang w:eastAsia="fr-FR"/>
        </w:rPr>
        <w:drawing>
          <wp:anchor distT="0" distB="0" distL="114300" distR="114300" simplePos="0" relativeHeight="251699206" behindDoc="0" locked="0" layoutInCell="1" allowOverlap="1" wp14:anchorId="5962F6F3" wp14:editId="3F995F87">
            <wp:simplePos x="0" y="0"/>
            <wp:positionH relativeFrom="page">
              <wp:posOffset>4632960</wp:posOffset>
            </wp:positionH>
            <wp:positionV relativeFrom="page">
              <wp:posOffset>300990</wp:posOffset>
            </wp:positionV>
            <wp:extent cx="698500" cy="881380"/>
            <wp:effectExtent l="0" t="0" r="12700" b="7620"/>
            <wp:wrapThrough wrapText="bothSides">
              <wp:wrapPolygon edited="0">
                <wp:start x="0" y="0"/>
                <wp:lineTo x="0" y="21164"/>
                <wp:lineTo x="21207" y="21164"/>
                <wp:lineTo x="21207"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ier PLOUVIEZ.jpg"/>
                    <pic:cNvPicPr/>
                  </pic:nvPicPr>
                  <pic:blipFill rotWithShape="1">
                    <a:blip r:embed="rId13">
                      <a:extLst>
                        <a:ext uri="{28A0092B-C50C-407E-A947-70E740481C1C}">
                          <a14:useLocalDpi xmlns:a14="http://schemas.microsoft.com/office/drawing/2010/main" val="0"/>
                        </a:ext>
                      </a:extLst>
                    </a:blip>
                    <a:srcRect l="19198" t="9187" r="15671" b="37555"/>
                    <a:stretch/>
                  </pic:blipFill>
                  <pic:spPr bwMode="auto">
                    <a:xfrm>
                      <a:off x="0" y="0"/>
                      <a:ext cx="698500" cy="88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6C2">
        <w:rPr>
          <w:noProof/>
          <w:lang w:eastAsia="fr-FR"/>
        </w:rPr>
        <w:drawing>
          <wp:anchor distT="0" distB="0" distL="114300" distR="114300" simplePos="0" relativeHeight="251701254" behindDoc="0" locked="0" layoutInCell="1" allowOverlap="1" wp14:anchorId="0A0AFDBA" wp14:editId="080B9680">
            <wp:simplePos x="0" y="0"/>
            <wp:positionH relativeFrom="page">
              <wp:posOffset>5397500</wp:posOffset>
            </wp:positionH>
            <wp:positionV relativeFrom="page">
              <wp:posOffset>1182370</wp:posOffset>
            </wp:positionV>
            <wp:extent cx="658495" cy="888365"/>
            <wp:effectExtent l="0" t="0" r="1905" b="635"/>
            <wp:wrapThrough wrapText="bothSides">
              <wp:wrapPolygon edited="0">
                <wp:start x="0" y="0"/>
                <wp:lineTo x="0" y="20998"/>
                <wp:lineTo x="20829" y="20998"/>
                <wp:lineTo x="20829"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jpg"/>
                    <pic:cNvPicPr/>
                  </pic:nvPicPr>
                  <pic:blipFill rotWithShape="1">
                    <a:blip r:embed="rId14">
                      <a:extLst>
                        <a:ext uri="{28A0092B-C50C-407E-A947-70E740481C1C}">
                          <a14:useLocalDpi xmlns:a14="http://schemas.microsoft.com/office/drawing/2010/main" val="0"/>
                        </a:ext>
                      </a:extLst>
                    </a:blip>
                    <a:srcRect l="4669" t="5040" r="22633" b="26313"/>
                    <a:stretch/>
                  </pic:blipFill>
                  <pic:spPr bwMode="auto">
                    <a:xfrm>
                      <a:off x="0" y="0"/>
                      <a:ext cx="658495" cy="88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6C2">
        <w:rPr>
          <w:noProof/>
          <w:lang w:eastAsia="fr-FR"/>
        </w:rPr>
        <w:drawing>
          <wp:anchor distT="0" distB="0" distL="114300" distR="114300" simplePos="0" relativeHeight="251706374" behindDoc="0" locked="0" layoutInCell="1" allowOverlap="1" wp14:anchorId="22542F1D" wp14:editId="262F84EF">
            <wp:simplePos x="0" y="0"/>
            <wp:positionH relativeFrom="page">
              <wp:posOffset>4646930</wp:posOffset>
            </wp:positionH>
            <wp:positionV relativeFrom="page">
              <wp:posOffset>2070735</wp:posOffset>
            </wp:positionV>
            <wp:extent cx="685165" cy="956945"/>
            <wp:effectExtent l="0" t="0" r="635" b="8255"/>
            <wp:wrapThrough wrapText="bothSides">
              <wp:wrapPolygon edited="0">
                <wp:start x="0" y="0"/>
                <wp:lineTo x="0" y="21213"/>
                <wp:lineTo x="20819" y="21213"/>
                <wp:lineTo x="20819"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JPG"/>
                    <pic:cNvPicPr/>
                  </pic:nvPicPr>
                  <pic:blipFill rotWithShape="1">
                    <a:blip r:embed="rId15">
                      <a:extLst>
                        <a:ext uri="{28A0092B-C50C-407E-A947-70E740481C1C}">
                          <a14:useLocalDpi xmlns:a14="http://schemas.microsoft.com/office/drawing/2010/main" val="0"/>
                        </a:ext>
                      </a:extLst>
                    </a:blip>
                    <a:srcRect l="21238" t="4377" r="25809" b="28947"/>
                    <a:stretch/>
                  </pic:blipFill>
                  <pic:spPr bwMode="auto">
                    <a:xfrm>
                      <a:off x="0" y="0"/>
                      <a:ext cx="685165" cy="956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6C2">
        <w:rPr>
          <w:noProof/>
          <w:lang w:eastAsia="fr-FR"/>
        </w:rPr>
        <w:drawing>
          <wp:anchor distT="0" distB="0" distL="114300" distR="114300" simplePos="0" relativeHeight="251704326" behindDoc="0" locked="0" layoutInCell="1" allowOverlap="1" wp14:anchorId="24532742" wp14:editId="3DF975F8">
            <wp:simplePos x="0" y="0"/>
            <wp:positionH relativeFrom="page">
              <wp:posOffset>4632960</wp:posOffset>
            </wp:positionH>
            <wp:positionV relativeFrom="page">
              <wp:posOffset>5619750</wp:posOffset>
            </wp:positionV>
            <wp:extent cx="672465" cy="930275"/>
            <wp:effectExtent l="0" t="0" r="0" b="9525"/>
            <wp:wrapThrough wrapText="bothSides">
              <wp:wrapPolygon edited="0">
                <wp:start x="0" y="0"/>
                <wp:lineTo x="0" y="21231"/>
                <wp:lineTo x="20397" y="21231"/>
                <wp:lineTo x="20397"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le.jpg"/>
                    <pic:cNvPicPr/>
                  </pic:nvPicPr>
                  <pic:blipFill rotWithShape="1">
                    <a:blip r:embed="rId16">
                      <a:extLst>
                        <a:ext uri="{28A0092B-C50C-407E-A947-70E740481C1C}">
                          <a14:useLocalDpi xmlns:a14="http://schemas.microsoft.com/office/drawing/2010/main" val="0"/>
                        </a:ext>
                      </a:extLst>
                    </a:blip>
                    <a:srcRect l="22732" t="8285" r="48280" b="60692"/>
                    <a:stretch/>
                  </pic:blipFill>
                  <pic:spPr bwMode="auto">
                    <a:xfrm>
                      <a:off x="0" y="0"/>
                      <a:ext cx="672465"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AC0">
        <w:rPr>
          <w:noProof/>
          <w:lang w:eastAsia="fr-FR"/>
        </w:rPr>
        <mc:AlternateContent>
          <mc:Choice Requires="wps">
            <w:drawing>
              <wp:anchor distT="0" distB="0" distL="114300" distR="114300" simplePos="0" relativeHeight="251698182" behindDoc="0" locked="0" layoutInCell="1" allowOverlap="1" wp14:anchorId="4A46FEEE" wp14:editId="7BDDB6C8">
                <wp:simplePos x="0" y="0"/>
                <wp:positionH relativeFrom="page">
                  <wp:posOffset>8686165</wp:posOffset>
                </wp:positionH>
                <wp:positionV relativeFrom="page">
                  <wp:posOffset>457200</wp:posOffset>
                </wp:positionV>
                <wp:extent cx="1546225" cy="564515"/>
                <wp:effectExtent l="0" t="0" r="0" b="19685"/>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3D52D" w14:textId="77777777" w:rsidR="00220662" w:rsidRPr="00BB5737" w:rsidRDefault="00220662" w:rsidP="007B5AC0">
                            <w:pPr>
                              <w:jc w:val="right"/>
                              <w:rPr>
                                <w:i/>
                                <w:sz w:val="20"/>
                                <w:szCs w:val="20"/>
                              </w:rPr>
                            </w:pPr>
                            <w:r w:rsidRPr="00BB5737">
                              <w:rPr>
                                <w:i/>
                                <w:sz w:val="20"/>
                                <w:szCs w:val="20"/>
                              </w:rPr>
                              <w:t>Rémi DUHAUTOIS</w:t>
                            </w:r>
                          </w:p>
                          <w:p w14:paraId="1B15FEE2" w14:textId="77777777" w:rsidR="00220662" w:rsidRPr="00BB5737" w:rsidRDefault="00220662" w:rsidP="007B5AC0">
                            <w:pPr>
                              <w:jc w:val="right"/>
                              <w:rPr>
                                <w:i/>
                                <w:sz w:val="20"/>
                                <w:szCs w:val="20"/>
                              </w:rPr>
                            </w:pPr>
                            <w:r w:rsidRPr="00BB5737">
                              <w:rPr>
                                <w:i/>
                                <w:sz w:val="20"/>
                                <w:szCs w:val="20"/>
                              </w:rPr>
                              <w:t>CTN LIFA</w:t>
                            </w:r>
                          </w:p>
                          <w:p w14:paraId="35DFEE48" w14:textId="77777777" w:rsidR="00220662" w:rsidRPr="00BB5737" w:rsidRDefault="00220662" w:rsidP="007B5AC0">
                            <w:pPr>
                              <w:jc w:val="right"/>
                              <w:rPr>
                                <w:i/>
                                <w:sz w:val="20"/>
                                <w:szCs w:val="20"/>
                              </w:rPr>
                            </w:pPr>
                            <w:r w:rsidRPr="00BB5737">
                              <w:rPr>
                                <w:i/>
                                <w:sz w:val="20"/>
                                <w:szCs w:val="20"/>
                              </w:rPr>
                              <w:t>Coordinateur ETR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4" type="#_x0000_t202" style="position:absolute;left:0;text-align:left;margin-left:683.95pt;margin-top:36pt;width:121.75pt;height:44.45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" filled="f" stroked="f">
                <v:textbox inset=",0,,0">
                  <w:txbxContent>
                    <w:p w14:paraId="5103D52D" w14:textId="77777777" w:rsidR="007B5AC0" w:rsidRPr="00BB5737" w:rsidRDefault="007B5AC0" w:rsidP="007B5AC0">
                      <w:pPr>
                        <w:jc w:val="right"/>
                        <w:rPr>
                          <w:i/>
                          <w:sz w:val="20"/>
                          <w:szCs w:val="20"/>
                        </w:rPr>
                      </w:pPr>
                      <w:r w:rsidRPr="00BB5737">
                        <w:rPr>
                          <w:i/>
                          <w:sz w:val="20"/>
                          <w:szCs w:val="20"/>
                        </w:rPr>
                        <w:t>Rémi DUHAUTOIS</w:t>
                      </w:r>
                    </w:p>
                    <w:p w14:paraId="1B15FEE2" w14:textId="77777777" w:rsidR="007B5AC0" w:rsidRPr="00BB5737" w:rsidRDefault="007B5AC0" w:rsidP="007B5AC0">
                      <w:pPr>
                        <w:jc w:val="right"/>
                        <w:rPr>
                          <w:i/>
                          <w:sz w:val="20"/>
                          <w:szCs w:val="20"/>
                        </w:rPr>
                      </w:pPr>
                      <w:r w:rsidRPr="00BB5737">
                        <w:rPr>
                          <w:i/>
                          <w:sz w:val="20"/>
                          <w:szCs w:val="20"/>
                        </w:rPr>
                        <w:t>CTN LIFA</w:t>
                      </w:r>
                    </w:p>
                    <w:p w14:paraId="35DFEE48" w14:textId="77777777" w:rsidR="007B5AC0" w:rsidRPr="00BB5737" w:rsidRDefault="007B5AC0" w:rsidP="007B5AC0">
                      <w:pPr>
                        <w:jc w:val="right"/>
                        <w:rPr>
                          <w:i/>
                          <w:sz w:val="20"/>
                          <w:szCs w:val="20"/>
                        </w:rPr>
                      </w:pPr>
                      <w:r w:rsidRPr="00BB5737">
                        <w:rPr>
                          <w:i/>
                          <w:sz w:val="20"/>
                          <w:szCs w:val="20"/>
                        </w:rPr>
                        <w:t>Coordinateur ETR</w:t>
                      </w:r>
                    </w:p>
                  </w:txbxContent>
                </v:textbox>
                <w10:wrap anchorx="page" anchory="page"/>
              </v:shape>
            </w:pict>
          </mc:Fallback>
        </mc:AlternateContent>
      </w:r>
      <w:r w:rsidR="00D129DC">
        <w:rPr>
          <w:noProof/>
          <w:lang w:eastAsia="fr-FR"/>
        </w:rPr>
        <mc:AlternateContent>
          <mc:Choice Requires="wps">
            <w:drawing>
              <wp:anchor distT="0" distB="0" distL="114300" distR="114300" simplePos="0" relativeHeight="251681795" behindDoc="0" locked="0" layoutInCell="1" allowOverlap="1" wp14:anchorId="70BFAE02" wp14:editId="3E1CE494">
                <wp:simplePos x="0" y="0"/>
                <wp:positionH relativeFrom="page">
                  <wp:posOffset>6200775</wp:posOffset>
                </wp:positionH>
                <wp:positionV relativeFrom="page">
                  <wp:posOffset>5891529</wp:posOffset>
                </wp:positionV>
                <wp:extent cx="1732280" cy="1203325"/>
                <wp:effectExtent l="0" t="0" r="0" b="15875"/>
                <wp:wrapNone/>
                <wp:docPr id="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519A" w14:textId="77777777" w:rsidR="00220662" w:rsidRDefault="00220662">
                            <w:pPr>
                              <w:rPr>
                                <w:i/>
                              </w:rPr>
                            </w:pPr>
                            <w:r>
                              <w:rPr>
                                <w:i/>
                              </w:rPr>
                              <w:t>Stage Coupe de France</w:t>
                            </w:r>
                          </w:p>
                          <w:p w14:paraId="20ED4330" w14:textId="77777777" w:rsidR="00220662" w:rsidRDefault="00220662" w:rsidP="00AD7B01">
                            <w:pPr>
                              <w:pStyle w:val="Paragraphedeliste"/>
                              <w:numPr>
                                <w:ilvl w:val="0"/>
                                <w:numId w:val="4"/>
                              </w:numPr>
                              <w:rPr>
                                <w:i/>
                              </w:rPr>
                            </w:pPr>
                            <w:r w:rsidRPr="00AD7B01">
                              <w:rPr>
                                <w:i/>
                              </w:rPr>
                              <w:t>1 et 2 mai</w:t>
                            </w:r>
                          </w:p>
                          <w:p w14:paraId="09004E8F" w14:textId="3C34339A" w:rsidR="00220662" w:rsidRPr="00D129DC" w:rsidRDefault="00220662" w:rsidP="00D129DC">
                            <w:pPr>
                              <w:rPr>
                                <w:i/>
                                <w:sz w:val="20"/>
                                <w:szCs w:val="20"/>
                              </w:rPr>
                            </w:pPr>
                            <w:r w:rsidRPr="00D129DC">
                              <w:rPr>
                                <w:i/>
                                <w:sz w:val="20"/>
                                <w:szCs w:val="20"/>
                              </w:rPr>
                              <w:t>(Regroupement club en senior)</w:t>
                            </w:r>
                          </w:p>
                          <w:p w14:paraId="4937426F" w14:textId="77777777" w:rsidR="00220662" w:rsidRPr="00AD7B01" w:rsidRDefault="00220662" w:rsidP="00AD7B01">
                            <w:pPr>
                              <w:ind w:left="360"/>
                              <w:rPr>
                                <w:i/>
                              </w:rPr>
                            </w:pPr>
                          </w:p>
                          <w:p w14:paraId="67FC666D" w14:textId="77777777" w:rsidR="00220662" w:rsidRDefault="00220662">
                            <w:pPr>
                              <w:rPr>
                                <w:i/>
                              </w:rPr>
                            </w:pPr>
                            <w:r>
                              <w:rPr>
                                <w:i/>
                              </w:rPr>
                              <w:t>Coupe de France</w:t>
                            </w:r>
                          </w:p>
                          <w:p w14:paraId="63DD78CF" w14:textId="58666287" w:rsidR="00220662" w:rsidRPr="00D129DC" w:rsidRDefault="00220662" w:rsidP="00D129DC">
                            <w:pPr>
                              <w:pStyle w:val="Paragraphedeliste"/>
                              <w:numPr>
                                <w:ilvl w:val="0"/>
                                <w:numId w:val="4"/>
                              </w:numPr>
                              <w:rPr>
                                <w:i/>
                              </w:rPr>
                            </w:pPr>
                            <w:r w:rsidRPr="00AD7B01">
                              <w:rPr>
                                <w:i/>
                              </w:rPr>
                              <w:t>3, 4 et 5 mai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488.25pt;margin-top:463.9pt;width:136.4pt;height:94.75pt;z-index:2516817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" filled="f" stroked="f">
                <v:textbox inset=",0,,0">
                  <w:txbxContent>
                    <w:p w14:paraId="39DE519A" w14:textId="77777777" w:rsidR="00220662" w:rsidRDefault="00220662">
                      <w:pPr>
                        <w:rPr>
                          <w:i/>
                        </w:rPr>
                      </w:pPr>
                      <w:r>
                        <w:rPr>
                          <w:i/>
                        </w:rPr>
                        <w:t>Stage Coupe de France</w:t>
                      </w:r>
                    </w:p>
                    <w:p w14:paraId="20ED4330" w14:textId="77777777" w:rsidR="00220662" w:rsidRDefault="00220662" w:rsidP="00AD7B01">
                      <w:pPr>
                        <w:pStyle w:val="Paragraphedeliste"/>
                        <w:numPr>
                          <w:ilvl w:val="0"/>
                          <w:numId w:val="4"/>
                        </w:numPr>
                        <w:rPr>
                          <w:i/>
                        </w:rPr>
                      </w:pPr>
                      <w:r w:rsidRPr="00AD7B01">
                        <w:rPr>
                          <w:i/>
                        </w:rPr>
                        <w:t>1 et 2 mai</w:t>
                      </w:r>
                    </w:p>
                    <w:p w14:paraId="09004E8F" w14:textId="3C34339A" w:rsidR="00220662" w:rsidRPr="00D129DC" w:rsidRDefault="00220662" w:rsidP="00D129DC">
                      <w:pPr>
                        <w:rPr>
                          <w:i/>
                          <w:sz w:val="20"/>
                          <w:szCs w:val="20"/>
                        </w:rPr>
                      </w:pPr>
                      <w:r w:rsidRPr="00D129DC">
                        <w:rPr>
                          <w:i/>
                          <w:sz w:val="20"/>
                          <w:szCs w:val="20"/>
                        </w:rPr>
                        <w:t>(Regroupement club en senior)</w:t>
                      </w:r>
                    </w:p>
                    <w:p w14:paraId="4937426F" w14:textId="77777777" w:rsidR="00220662" w:rsidRPr="00AD7B01" w:rsidRDefault="00220662" w:rsidP="00AD7B01">
                      <w:pPr>
                        <w:ind w:left="360"/>
                        <w:rPr>
                          <w:i/>
                        </w:rPr>
                      </w:pPr>
                    </w:p>
                    <w:p w14:paraId="67FC666D" w14:textId="77777777" w:rsidR="00220662" w:rsidRDefault="00220662">
                      <w:pPr>
                        <w:rPr>
                          <w:i/>
                        </w:rPr>
                      </w:pPr>
                      <w:r>
                        <w:rPr>
                          <w:i/>
                        </w:rPr>
                        <w:t>Coupe de France</w:t>
                      </w:r>
                    </w:p>
                    <w:p w14:paraId="63DD78CF" w14:textId="58666287" w:rsidR="00220662" w:rsidRPr="00D129DC" w:rsidRDefault="00220662" w:rsidP="00D129DC">
                      <w:pPr>
                        <w:pStyle w:val="Paragraphedeliste"/>
                        <w:numPr>
                          <w:ilvl w:val="0"/>
                          <w:numId w:val="4"/>
                        </w:numPr>
                        <w:rPr>
                          <w:i/>
                        </w:rPr>
                      </w:pPr>
                      <w:r w:rsidRPr="00AD7B01">
                        <w:rPr>
                          <w:i/>
                        </w:rPr>
                        <w:t>3, 4 et 5 mai</w:t>
                      </w:r>
                    </w:p>
                  </w:txbxContent>
                </v:textbox>
                <w10:wrap anchorx="page" anchory="page"/>
              </v:shape>
            </w:pict>
          </mc:Fallback>
        </mc:AlternateContent>
      </w:r>
      <w:r w:rsidR="00727F03">
        <w:rPr>
          <w:noProof/>
          <w:lang w:eastAsia="fr-FR"/>
        </w:rPr>
        <mc:AlternateContent>
          <mc:Choice Requires="wps">
            <w:drawing>
              <wp:anchor distT="0" distB="0" distL="114300" distR="114300" simplePos="0" relativeHeight="251671552" behindDoc="0" locked="0" layoutInCell="1" allowOverlap="1" wp14:anchorId="4DDFEEA5" wp14:editId="7579D83B">
                <wp:simplePos x="0" y="0"/>
                <wp:positionH relativeFrom="page">
                  <wp:posOffset>565785</wp:posOffset>
                </wp:positionH>
                <wp:positionV relativeFrom="page">
                  <wp:posOffset>3644265</wp:posOffset>
                </wp:positionV>
                <wp:extent cx="3909060" cy="3450590"/>
                <wp:effectExtent l="0" t="0" r="0" b="3810"/>
                <wp:wrapTight wrapText="bothSides">
                  <wp:wrapPolygon edited="0">
                    <wp:start x="140" y="0"/>
                    <wp:lineTo x="140" y="21465"/>
                    <wp:lineTo x="21333" y="21465"/>
                    <wp:lineTo x="21333" y="0"/>
                    <wp:lineTo x="140" y="0"/>
                  </wp:wrapPolygon>
                </wp:wrapTight>
                <wp:docPr id="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345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AFE5" w14:textId="51F95F07" w:rsidR="00220662" w:rsidRDefault="00220662" w:rsidP="00A60637">
                            <w:pPr>
                              <w:pStyle w:val="ListText"/>
                              <w:ind w:firstLine="720"/>
                              <w:rPr>
                                <w:b/>
                              </w:rPr>
                            </w:pPr>
                            <w:r>
                              <w:rPr>
                                <w:b/>
                              </w:rPr>
                              <w:t>Secteur MINIME / CADET</w:t>
                            </w:r>
                          </w:p>
                          <w:p w14:paraId="543E240E" w14:textId="0C113184" w:rsidR="00220662" w:rsidRPr="007554E6" w:rsidRDefault="00220662">
                            <w:pPr>
                              <w:pStyle w:val="ListText"/>
                              <w:rPr>
                                <w:b/>
                                <w:color w:val="auto"/>
                              </w:rPr>
                            </w:pPr>
                            <w:r>
                              <w:rPr>
                                <w:b/>
                                <w:color w:val="auto"/>
                              </w:rPr>
                              <w:t>Secteur  Oue</w:t>
                            </w:r>
                            <w:r w:rsidRPr="007554E6">
                              <w:rPr>
                                <w:b/>
                                <w:color w:val="auto"/>
                              </w:rPr>
                              <w:t>st : Olivier PLOUVIEZ (AMMH)</w:t>
                            </w:r>
                          </w:p>
                          <w:p w14:paraId="597DC466" w14:textId="32BA3DE5" w:rsidR="00220662" w:rsidRPr="007554E6" w:rsidRDefault="00220662">
                            <w:pPr>
                              <w:pStyle w:val="ListText"/>
                              <w:rPr>
                                <w:b/>
                                <w:color w:val="auto"/>
                              </w:rPr>
                            </w:pPr>
                            <w:r w:rsidRPr="007554E6">
                              <w:rPr>
                                <w:b/>
                                <w:color w:val="auto"/>
                              </w:rPr>
                              <w:t>Secteur  Est : Kévin KALLENKOOT (ASCE)</w:t>
                            </w:r>
                          </w:p>
                          <w:p w14:paraId="489F569A" w14:textId="4D312E86" w:rsidR="00220662" w:rsidRPr="007554E6" w:rsidRDefault="00220662">
                            <w:pPr>
                              <w:pStyle w:val="ListText"/>
                              <w:rPr>
                                <w:b/>
                                <w:color w:val="auto"/>
                              </w:rPr>
                            </w:pPr>
                            <w:r w:rsidRPr="007554E6">
                              <w:rPr>
                                <w:b/>
                                <w:color w:val="auto"/>
                              </w:rPr>
                              <w:t xml:space="preserve">Secteur CF : William LAÎNÉ (SNHS) </w:t>
                            </w:r>
                            <w:r w:rsidRPr="007554E6">
                              <w:rPr>
                                <w:color w:val="auto"/>
                              </w:rPr>
                              <w:t xml:space="preserve"> </w:t>
                            </w:r>
                          </w:p>
                          <w:p w14:paraId="094537FC" w14:textId="2C0DD7A9" w:rsidR="00220662" w:rsidRPr="007554E6" w:rsidRDefault="00220662">
                            <w:pPr>
                              <w:pStyle w:val="ListText"/>
                              <w:rPr>
                                <w:b/>
                                <w:color w:val="auto"/>
                              </w:rPr>
                            </w:pPr>
                            <w:r w:rsidRPr="007554E6">
                              <w:rPr>
                                <w:b/>
                                <w:color w:val="auto"/>
                              </w:rPr>
                              <w:t xml:space="preserve">Secteur CH : Pénélope MERCIER (SNBS) </w:t>
                            </w:r>
                          </w:p>
                          <w:p w14:paraId="0640FB01" w14:textId="77777777" w:rsidR="00220662" w:rsidRPr="007554E6" w:rsidRDefault="00220662">
                            <w:pPr>
                              <w:pStyle w:val="ListText"/>
                              <w:rPr>
                                <w:color w:val="auto"/>
                              </w:rPr>
                            </w:pPr>
                            <w:r w:rsidRPr="007554E6">
                              <w:rPr>
                                <w:b/>
                                <w:color w:val="auto"/>
                              </w:rPr>
                              <w:tab/>
                            </w:r>
                            <w:r w:rsidRPr="007554E6">
                              <w:rPr>
                                <w:b/>
                                <w:color w:val="auto"/>
                              </w:rPr>
                              <w:tab/>
                            </w:r>
                            <w:r w:rsidRPr="007554E6">
                              <w:rPr>
                                <w:b/>
                                <w:color w:val="auto"/>
                              </w:rPr>
                              <w:tab/>
                              <w:t>Coordination : Stéphane PAILLARD (LIFA)</w:t>
                            </w:r>
                          </w:p>
                          <w:p w14:paraId="05EA034C" w14:textId="77777777" w:rsidR="00220662" w:rsidRDefault="00220662">
                            <w:pPr>
                              <w:pStyle w:val="ListText"/>
                              <w:rPr>
                                <w:b/>
                                <w:color w:val="auto"/>
                              </w:rPr>
                            </w:pPr>
                          </w:p>
                          <w:p w14:paraId="7188F873" w14:textId="0318CAB9" w:rsidR="00220662" w:rsidRPr="00A60637" w:rsidRDefault="00220662" w:rsidP="00A60637">
                            <w:pPr>
                              <w:pStyle w:val="ListText"/>
                              <w:ind w:firstLine="720"/>
                              <w:rPr>
                                <w:b/>
                              </w:rPr>
                            </w:pPr>
                            <w:r>
                              <w:rPr>
                                <w:b/>
                              </w:rPr>
                              <w:t>Secteur JUNIOR</w:t>
                            </w:r>
                          </w:p>
                          <w:p w14:paraId="33CD30DF" w14:textId="5491D404" w:rsidR="00220662" w:rsidRPr="007554E6" w:rsidRDefault="00220662" w:rsidP="00E41225">
                            <w:pPr>
                              <w:pStyle w:val="ListText"/>
                              <w:rPr>
                                <w:b/>
                                <w:color w:val="auto"/>
                              </w:rPr>
                            </w:pPr>
                            <w:r w:rsidRPr="007554E6">
                              <w:rPr>
                                <w:b/>
                                <w:color w:val="auto"/>
                              </w:rPr>
                              <w:t xml:space="preserve">Secteur JH : Benoit LEFEBVRE (SNBS) </w:t>
                            </w:r>
                          </w:p>
                          <w:p w14:paraId="61D8A5CA" w14:textId="1221AF0C" w:rsidR="00220662" w:rsidRPr="007554E6" w:rsidRDefault="00220662" w:rsidP="00E41225">
                            <w:pPr>
                              <w:pStyle w:val="ListText"/>
                              <w:rPr>
                                <w:b/>
                                <w:color w:val="auto"/>
                              </w:rPr>
                            </w:pPr>
                            <w:r w:rsidRPr="007554E6">
                              <w:rPr>
                                <w:b/>
                                <w:color w:val="auto"/>
                              </w:rPr>
                              <w:t>Secteur JF : Franz PENELON (CNM)</w:t>
                            </w:r>
                          </w:p>
                          <w:p w14:paraId="4F5D1ADC" w14:textId="77777777" w:rsidR="00220662" w:rsidRPr="007554E6" w:rsidRDefault="00220662" w:rsidP="00E41225">
                            <w:pPr>
                              <w:pStyle w:val="ListText"/>
                              <w:rPr>
                                <w:b/>
                                <w:color w:val="auto"/>
                              </w:rPr>
                            </w:pPr>
                            <w:r w:rsidRPr="007554E6">
                              <w:rPr>
                                <w:b/>
                                <w:color w:val="auto"/>
                              </w:rPr>
                              <w:tab/>
                            </w:r>
                            <w:r w:rsidRPr="007554E6">
                              <w:rPr>
                                <w:b/>
                                <w:color w:val="auto"/>
                              </w:rPr>
                              <w:tab/>
                            </w:r>
                            <w:r w:rsidRPr="007554E6">
                              <w:rPr>
                                <w:b/>
                                <w:color w:val="auto"/>
                              </w:rPr>
                              <w:tab/>
                              <w:t>Coordination : Mathieu FARELLE (LIFA)</w:t>
                            </w:r>
                          </w:p>
                          <w:p w14:paraId="41DC5A04" w14:textId="77777777" w:rsidR="00220662" w:rsidRDefault="00220662" w:rsidP="00E41225">
                            <w:pPr>
                              <w:pStyle w:val="ListText"/>
                              <w:rPr>
                                <w:b/>
                                <w:color w:val="auto"/>
                              </w:rPr>
                            </w:pPr>
                          </w:p>
                          <w:p w14:paraId="6CE0E571" w14:textId="13C39A0B" w:rsidR="00220662" w:rsidRPr="00A60637" w:rsidRDefault="00220662" w:rsidP="00A60637">
                            <w:pPr>
                              <w:pStyle w:val="ListText"/>
                              <w:ind w:firstLine="720"/>
                              <w:rPr>
                                <w:b/>
                              </w:rPr>
                            </w:pPr>
                            <w:r>
                              <w:rPr>
                                <w:b/>
                              </w:rPr>
                              <w:t>Secteur SENIOR</w:t>
                            </w:r>
                          </w:p>
                          <w:p w14:paraId="3D761B1A" w14:textId="5F672A3D" w:rsidR="00220662" w:rsidRPr="007554E6" w:rsidRDefault="00220662" w:rsidP="00E41225">
                            <w:pPr>
                              <w:pStyle w:val="ListText"/>
                              <w:rPr>
                                <w:color w:val="auto"/>
                              </w:rPr>
                            </w:pPr>
                            <w:r w:rsidRPr="007554E6">
                              <w:rPr>
                                <w:b/>
                                <w:color w:val="auto"/>
                              </w:rPr>
                              <w:t xml:space="preserve">Secteur SH : </w:t>
                            </w:r>
                            <w:proofErr w:type="spellStart"/>
                            <w:r w:rsidRPr="007554E6">
                              <w:rPr>
                                <w:b/>
                                <w:color w:val="auto"/>
                              </w:rPr>
                              <w:t>Vasile</w:t>
                            </w:r>
                            <w:proofErr w:type="spellEnd"/>
                            <w:r w:rsidRPr="007554E6">
                              <w:rPr>
                                <w:b/>
                                <w:color w:val="auto"/>
                              </w:rPr>
                              <w:t xml:space="preserve"> TOMOIAGA (RCPM)</w:t>
                            </w:r>
                          </w:p>
                          <w:p w14:paraId="76FA9181" w14:textId="6073C3D3" w:rsidR="00220662" w:rsidRPr="007554E6" w:rsidRDefault="00220662" w:rsidP="00E41225">
                            <w:pPr>
                              <w:pStyle w:val="ListText"/>
                              <w:rPr>
                                <w:b/>
                                <w:color w:val="auto"/>
                              </w:rPr>
                            </w:pPr>
                            <w:r w:rsidRPr="007554E6">
                              <w:rPr>
                                <w:b/>
                                <w:color w:val="auto"/>
                              </w:rPr>
                              <w:t>Secteur SF : Éric NOT</w:t>
                            </w:r>
                            <w:r>
                              <w:rPr>
                                <w:b/>
                                <w:color w:val="auto"/>
                              </w:rPr>
                              <w:t>T</w:t>
                            </w:r>
                            <w:r w:rsidRPr="007554E6">
                              <w:rPr>
                                <w:b/>
                                <w:color w:val="auto"/>
                              </w:rPr>
                              <w:t>ELET (SESN)</w:t>
                            </w:r>
                          </w:p>
                          <w:p w14:paraId="05ACF2A2" w14:textId="4D15AEE5" w:rsidR="00220662" w:rsidRPr="007554E6" w:rsidRDefault="00220662" w:rsidP="00E41225">
                            <w:pPr>
                              <w:pStyle w:val="ListText"/>
                              <w:rPr>
                                <w:b/>
                                <w:color w:val="auto"/>
                              </w:rPr>
                            </w:pPr>
                            <w:r w:rsidRPr="007554E6">
                              <w:rPr>
                                <w:b/>
                                <w:color w:val="auto"/>
                              </w:rPr>
                              <w:tab/>
                            </w:r>
                            <w:r w:rsidRPr="007554E6">
                              <w:rPr>
                                <w:b/>
                                <w:color w:val="auto"/>
                              </w:rPr>
                              <w:tab/>
                            </w:r>
                            <w:r w:rsidRPr="007554E6">
                              <w:rPr>
                                <w:b/>
                                <w:color w:val="auto"/>
                              </w:rPr>
                              <w:tab/>
                              <w:t>Coordination : Rémi DUHAUTOIS (CTN)</w:t>
                            </w:r>
                          </w:p>
                          <w:p w14:paraId="56E4F290" w14:textId="77777777" w:rsidR="00220662" w:rsidRPr="007554E6" w:rsidRDefault="00220662" w:rsidP="00E41225">
                            <w:pPr>
                              <w:pStyle w:val="ListText"/>
                              <w:rPr>
                                <w:b/>
                                <w:color w:val="auto"/>
                              </w:rPr>
                            </w:pPr>
                          </w:p>
                          <w:p w14:paraId="283A639E" w14:textId="77777777" w:rsidR="00220662" w:rsidRPr="007554E6" w:rsidRDefault="00220662" w:rsidP="00034E15">
                            <w:pPr>
                              <w:pStyle w:val="ListText"/>
                              <w:rPr>
                                <w:b/>
                                <w:color w:val="auto"/>
                              </w:rPr>
                            </w:pPr>
                            <w:r w:rsidRPr="007554E6">
                              <w:rPr>
                                <w:b/>
                                <w:color w:val="auto"/>
                              </w:rPr>
                              <w:t>Coordination générale : Rémi DUHAUTOIS (CTN)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44.55pt;margin-top:286.95pt;width:307.8pt;height:271.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" filled="f" stroked="f">
                <v:textbox inset=",0,,0">
                  <w:txbxContent>
                    <w:p w14:paraId="4E6BAFE5" w14:textId="51F95F07" w:rsidR="00220662" w:rsidRDefault="00220662" w:rsidP="00A60637">
                      <w:pPr>
                        <w:pStyle w:val="ListText"/>
                        <w:ind w:firstLine="720"/>
                        <w:rPr>
                          <w:b/>
                        </w:rPr>
                      </w:pPr>
                      <w:r>
                        <w:rPr>
                          <w:b/>
                        </w:rPr>
                        <w:t>Secteur MINIME / CADET</w:t>
                      </w:r>
                    </w:p>
                    <w:p w14:paraId="543E240E" w14:textId="0C113184" w:rsidR="00220662" w:rsidRPr="007554E6" w:rsidRDefault="00220662">
                      <w:pPr>
                        <w:pStyle w:val="ListText"/>
                        <w:rPr>
                          <w:b/>
                          <w:color w:val="auto"/>
                        </w:rPr>
                      </w:pPr>
                      <w:r>
                        <w:rPr>
                          <w:b/>
                          <w:color w:val="auto"/>
                        </w:rPr>
                        <w:t>Secteur  Oue</w:t>
                      </w:r>
                      <w:r w:rsidRPr="007554E6">
                        <w:rPr>
                          <w:b/>
                          <w:color w:val="auto"/>
                        </w:rPr>
                        <w:t>st : Olivier PLOUVIEZ (AMMH)</w:t>
                      </w:r>
                    </w:p>
                    <w:p w14:paraId="597DC466" w14:textId="32BA3DE5" w:rsidR="00220662" w:rsidRPr="007554E6" w:rsidRDefault="00220662">
                      <w:pPr>
                        <w:pStyle w:val="ListText"/>
                        <w:rPr>
                          <w:b/>
                          <w:color w:val="auto"/>
                        </w:rPr>
                      </w:pPr>
                      <w:r w:rsidRPr="007554E6">
                        <w:rPr>
                          <w:b/>
                          <w:color w:val="auto"/>
                        </w:rPr>
                        <w:t>Secteur  Est : Kévin KALLENKOOT (ASCE)</w:t>
                      </w:r>
                    </w:p>
                    <w:p w14:paraId="489F569A" w14:textId="4D312E86" w:rsidR="00220662" w:rsidRPr="007554E6" w:rsidRDefault="00220662">
                      <w:pPr>
                        <w:pStyle w:val="ListText"/>
                        <w:rPr>
                          <w:b/>
                          <w:color w:val="auto"/>
                        </w:rPr>
                      </w:pPr>
                      <w:r w:rsidRPr="007554E6">
                        <w:rPr>
                          <w:b/>
                          <w:color w:val="auto"/>
                        </w:rPr>
                        <w:t xml:space="preserve">Secteur CF : William LAÎNÉ (SNHS) </w:t>
                      </w:r>
                      <w:r w:rsidRPr="007554E6">
                        <w:rPr>
                          <w:color w:val="auto"/>
                        </w:rPr>
                        <w:t xml:space="preserve"> </w:t>
                      </w:r>
                    </w:p>
                    <w:p w14:paraId="094537FC" w14:textId="2C0DD7A9" w:rsidR="00220662" w:rsidRPr="007554E6" w:rsidRDefault="00220662">
                      <w:pPr>
                        <w:pStyle w:val="ListText"/>
                        <w:rPr>
                          <w:b/>
                          <w:color w:val="auto"/>
                        </w:rPr>
                      </w:pPr>
                      <w:r w:rsidRPr="007554E6">
                        <w:rPr>
                          <w:b/>
                          <w:color w:val="auto"/>
                        </w:rPr>
                        <w:t xml:space="preserve">Secteur CH : Pénélope MERCIER (SNBS) </w:t>
                      </w:r>
                    </w:p>
                    <w:p w14:paraId="0640FB01" w14:textId="77777777" w:rsidR="00220662" w:rsidRPr="007554E6" w:rsidRDefault="00220662">
                      <w:pPr>
                        <w:pStyle w:val="ListText"/>
                        <w:rPr>
                          <w:color w:val="auto"/>
                        </w:rPr>
                      </w:pPr>
                      <w:r w:rsidRPr="007554E6">
                        <w:rPr>
                          <w:b/>
                          <w:color w:val="auto"/>
                        </w:rPr>
                        <w:tab/>
                      </w:r>
                      <w:r w:rsidRPr="007554E6">
                        <w:rPr>
                          <w:b/>
                          <w:color w:val="auto"/>
                        </w:rPr>
                        <w:tab/>
                      </w:r>
                      <w:r w:rsidRPr="007554E6">
                        <w:rPr>
                          <w:b/>
                          <w:color w:val="auto"/>
                        </w:rPr>
                        <w:tab/>
                        <w:t>Coordination : Stéphane PAILLARD (LIFA)</w:t>
                      </w:r>
                    </w:p>
                    <w:p w14:paraId="05EA034C" w14:textId="77777777" w:rsidR="00220662" w:rsidRDefault="00220662">
                      <w:pPr>
                        <w:pStyle w:val="ListText"/>
                        <w:rPr>
                          <w:b/>
                          <w:color w:val="auto"/>
                        </w:rPr>
                      </w:pPr>
                    </w:p>
                    <w:p w14:paraId="7188F873" w14:textId="0318CAB9" w:rsidR="00220662" w:rsidRPr="00A60637" w:rsidRDefault="00220662" w:rsidP="00A60637">
                      <w:pPr>
                        <w:pStyle w:val="ListText"/>
                        <w:ind w:firstLine="720"/>
                        <w:rPr>
                          <w:b/>
                        </w:rPr>
                      </w:pPr>
                      <w:r>
                        <w:rPr>
                          <w:b/>
                        </w:rPr>
                        <w:t>Secteur JUNIOR</w:t>
                      </w:r>
                    </w:p>
                    <w:p w14:paraId="33CD30DF" w14:textId="5491D404" w:rsidR="00220662" w:rsidRPr="007554E6" w:rsidRDefault="00220662" w:rsidP="00E41225">
                      <w:pPr>
                        <w:pStyle w:val="ListText"/>
                        <w:rPr>
                          <w:b/>
                          <w:color w:val="auto"/>
                        </w:rPr>
                      </w:pPr>
                      <w:r w:rsidRPr="007554E6">
                        <w:rPr>
                          <w:b/>
                          <w:color w:val="auto"/>
                        </w:rPr>
                        <w:t xml:space="preserve">Secteur JH : Benoit LEFEBVRE (SNBS) </w:t>
                      </w:r>
                    </w:p>
                    <w:p w14:paraId="61D8A5CA" w14:textId="1221AF0C" w:rsidR="00220662" w:rsidRPr="007554E6" w:rsidRDefault="00220662" w:rsidP="00E41225">
                      <w:pPr>
                        <w:pStyle w:val="ListText"/>
                        <w:rPr>
                          <w:b/>
                          <w:color w:val="auto"/>
                        </w:rPr>
                      </w:pPr>
                      <w:r w:rsidRPr="007554E6">
                        <w:rPr>
                          <w:b/>
                          <w:color w:val="auto"/>
                        </w:rPr>
                        <w:t>Secteur JF : Franz PENELON (CNM)</w:t>
                      </w:r>
                    </w:p>
                    <w:p w14:paraId="4F5D1ADC" w14:textId="77777777" w:rsidR="00220662" w:rsidRPr="007554E6" w:rsidRDefault="00220662" w:rsidP="00E41225">
                      <w:pPr>
                        <w:pStyle w:val="ListText"/>
                        <w:rPr>
                          <w:b/>
                          <w:color w:val="auto"/>
                        </w:rPr>
                      </w:pPr>
                      <w:r w:rsidRPr="007554E6">
                        <w:rPr>
                          <w:b/>
                          <w:color w:val="auto"/>
                        </w:rPr>
                        <w:tab/>
                      </w:r>
                      <w:r w:rsidRPr="007554E6">
                        <w:rPr>
                          <w:b/>
                          <w:color w:val="auto"/>
                        </w:rPr>
                        <w:tab/>
                      </w:r>
                      <w:r w:rsidRPr="007554E6">
                        <w:rPr>
                          <w:b/>
                          <w:color w:val="auto"/>
                        </w:rPr>
                        <w:tab/>
                        <w:t>Coordination : Mathieu FARELLE (LIFA)</w:t>
                      </w:r>
                    </w:p>
                    <w:p w14:paraId="41DC5A04" w14:textId="77777777" w:rsidR="00220662" w:rsidRDefault="00220662" w:rsidP="00E41225">
                      <w:pPr>
                        <w:pStyle w:val="ListText"/>
                        <w:rPr>
                          <w:b/>
                          <w:color w:val="auto"/>
                        </w:rPr>
                      </w:pPr>
                    </w:p>
                    <w:p w14:paraId="6CE0E571" w14:textId="13C39A0B" w:rsidR="00220662" w:rsidRPr="00A60637" w:rsidRDefault="00220662" w:rsidP="00A60637">
                      <w:pPr>
                        <w:pStyle w:val="ListText"/>
                        <w:ind w:firstLine="720"/>
                        <w:rPr>
                          <w:b/>
                        </w:rPr>
                      </w:pPr>
                      <w:r>
                        <w:rPr>
                          <w:b/>
                        </w:rPr>
                        <w:t>Secteur SENIOR</w:t>
                      </w:r>
                    </w:p>
                    <w:p w14:paraId="3D761B1A" w14:textId="5F672A3D" w:rsidR="00220662" w:rsidRPr="007554E6" w:rsidRDefault="00220662" w:rsidP="00E41225">
                      <w:pPr>
                        <w:pStyle w:val="ListText"/>
                        <w:rPr>
                          <w:color w:val="auto"/>
                        </w:rPr>
                      </w:pPr>
                      <w:r w:rsidRPr="007554E6">
                        <w:rPr>
                          <w:b/>
                          <w:color w:val="auto"/>
                        </w:rPr>
                        <w:t xml:space="preserve">Secteur SH : </w:t>
                      </w:r>
                      <w:proofErr w:type="spellStart"/>
                      <w:r w:rsidRPr="007554E6">
                        <w:rPr>
                          <w:b/>
                          <w:color w:val="auto"/>
                        </w:rPr>
                        <w:t>Vasile</w:t>
                      </w:r>
                      <w:proofErr w:type="spellEnd"/>
                      <w:r w:rsidRPr="007554E6">
                        <w:rPr>
                          <w:b/>
                          <w:color w:val="auto"/>
                        </w:rPr>
                        <w:t xml:space="preserve"> TOMOIAGA (RCPM)</w:t>
                      </w:r>
                    </w:p>
                    <w:p w14:paraId="76FA9181" w14:textId="6073C3D3" w:rsidR="00220662" w:rsidRPr="007554E6" w:rsidRDefault="00220662" w:rsidP="00E41225">
                      <w:pPr>
                        <w:pStyle w:val="ListText"/>
                        <w:rPr>
                          <w:b/>
                          <w:color w:val="auto"/>
                        </w:rPr>
                      </w:pPr>
                      <w:r w:rsidRPr="007554E6">
                        <w:rPr>
                          <w:b/>
                          <w:color w:val="auto"/>
                        </w:rPr>
                        <w:t>Secteur SF : Éric NOT</w:t>
                      </w:r>
                      <w:r>
                        <w:rPr>
                          <w:b/>
                          <w:color w:val="auto"/>
                        </w:rPr>
                        <w:t>T</w:t>
                      </w:r>
                      <w:r w:rsidRPr="007554E6">
                        <w:rPr>
                          <w:b/>
                          <w:color w:val="auto"/>
                        </w:rPr>
                        <w:t>ELET (SESN)</w:t>
                      </w:r>
                    </w:p>
                    <w:p w14:paraId="05ACF2A2" w14:textId="4D15AEE5" w:rsidR="00220662" w:rsidRPr="007554E6" w:rsidRDefault="00220662" w:rsidP="00E41225">
                      <w:pPr>
                        <w:pStyle w:val="ListText"/>
                        <w:rPr>
                          <w:b/>
                          <w:color w:val="auto"/>
                        </w:rPr>
                      </w:pPr>
                      <w:r w:rsidRPr="007554E6">
                        <w:rPr>
                          <w:b/>
                          <w:color w:val="auto"/>
                        </w:rPr>
                        <w:tab/>
                      </w:r>
                      <w:r w:rsidRPr="007554E6">
                        <w:rPr>
                          <w:b/>
                          <w:color w:val="auto"/>
                        </w:rPr>
                        <w:tab/>
                      </w:r>
                      <w:r w:rsidRPr="007554E6">
                        <w:rPr>
                          <w:b/>
                          <w:color w:val="auto"/>
                        </w:rPr>
                        <w:tab/>
                        <w:t>Coordination : Rémi DUHAUTOIS (CTN)</w:t>
                      </w:r>
                    </w:p>
                    <w:p w14:paraId="56E4F290" w14:textId="77777777" w:rsidR="00220662" w:rsidRPr="007554E6" w:rsidRDefault="00220662" w:rsidP="00E41225">
                      <w:pPr>
                        <w:pStyle w:val="ListText"/>
                        <w:rPr>
                          <w:b/>
                          <w:color w:val="auto"/>
                        </w:rPr>
                      </w:pPr>
                    </w:p>
                    <w:p w14:paraId="283A639E" w14:textId="77777777" w:rsidR="00220662" w:rsidRPr="007554E6" w:rsidRDefault="00220662" w:rsidP="00034E15">
                      <w:pPr>
                        <w:pStyle w:val="ListText"/>
                        <w:rPr>
                          <w:b/>
                          <w:color w:val="auto"/>
                        </w:rPr>
                      </w:pPr>
                      <w:r w:rsidRPr="007554E6">
                        <w:rPr>
                          <w:b/>
                          <w:color w:val="auto"/>
                        </w:rPr>
                        <w:t>Coordination générale : Rémi DUHAUTOIS (CTN)</w:t>
                      </w:r>
                    </w:p>
                  </w:txbxContent>
                </v:textbox>
                <w10:wrap type="tight" anchorx="page" anchory="page"/>
              </v:shape>
            </w:pict>
          </mc:Fallback>
        </mc:AlternateContent>
      </w:r>
      <w:r w:rsidR="006C3F79">
        <w:rPr>
          <w:noProof/>
          <w:lang w:eastAsia="fr-FR"/>
        </w:rPr>
        <mc:AlternateContent>
          <mc:Choice Requires="wps">
            <w:drawing>
              <wp:anchor distT="0" distB="0" distL="114300" distR="114300" simplePos="0" relativeHeight="251683843" behindDoc="0" locked="0" layoutInCell="1" allowOverlap="1" wp14:anchorId="0E5ED03E" wp14:editId="5E6940CC">
                <wp:simplePos x="0" y="0"/>
                <wp:positionH relativeFrom="page">
                  <wp:posOffset>6200775</wp:posOffset>
                </wp:positionH>
                <wp:positionV relativeFrom="page">
                  <wp:posOffset>1647825</wp:posOffset>
                </wp:positionV>
                <wp:extent cx="1603822" cy="1082040"/>
                <wp:effectExtent l="0" t="0" r="0" b="1016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822"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C866D" w14:textId="77777777" w:rsidR="00220662" w:rsidRDefault="00220662">
                            <w:pPr>
                              <w:pStyle w:val="Titre1"/>
                            </w:pPr>
                            <w:r>
                              <w:t>Cadet</w:t>
                            </w:r>
                          </w:p>
                          <w:p w14:paraId="4AFDD2DF" w14:textId="77777777" w:rsidR="00220662" w:rsidRDefault="00220662">
                            <w:pPr>
                              <w:pStyle w:val="Titre1"/>
                            </w:pPr>
                          </w:p>
                          <w:p w14:paraId="068F9599" w14:textId="6A1260F1" w:rsidR="00220662" w:rsidRDefault="00220662">
                            <w:pPr>
                              <w:pStyle w:val="Titre1"/>
                              <w:rPr>
                                <w:i/>
                                <w:sz w:val="20"/>
                                <w:szCs w:val="20"/>
                              </w:rPr>
                            </w:pPr>
                            <w:r w:rsidRPr="006C3F79">
                              <w:rPr>
                                <w:i/>
                                <w:sz w:val="20"/>
                                <w:szCs w:val="20"/>
                              </w:rPr>
                              <w:t>2 regroupements</w:t>
                            </w:r>
                            <w:r>
                              <w:rPr>
                                <w:i/>
                                <w:sz w:val="20"/>
                                <w:szCs w:val="20"/>
                              </w:rPr>
                              <w:t xml:space="preserve"> E/O</w:t>
                            </w:r>
                          </w:p>
                          <w:p w14:paraId="4D6AC73A" w14:textId="77777777" w:rsidR="00220662" w:rsidRPr="006C3F79" w:rsidRDefault="00220662">
                            <w:pPr>
                              <w:pStyle w:val="Titre1"/>
                              <w:rPr>
                                <w:i/>
                                <w:sz w:val="20"/>
                                <w:szCs w:val="20"/>
                              </w:rPr>
                            </w:pPr>
                            <w:r>
                              <w:rPr>
                                <w:i/>
                                <w:sz w:val="20"/>
                                <w:szCs w:val="20"/>
                              </w:rPr>
                              <w:t>3 regroupements Ligue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2" type="#_x0000_t202" style="position:absolute;left:0;text-align:left;margin-left:488.25pt;margin-top:129.75pt;width:126.3pt;height:85.2pt;z-index:2516838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" filled="f" stroked="f">
                <v:textbox inset=",0,,0">
                  <w:txbxContent>
                    <w:p w14:paraId="363C866D" w14:textId="77777777" w:rsidR="00220662" w:rsidRDefault="00220662">
                      <w:pPr>
                        <w:pStyle w:val="Titre1"/>
                      </w:pPr>
                      <w:r>
                        <w:t>Cadet</w:t>
                      </w:r>
                    </w:p>
                    <w:p w14:paraId="4AFDD2DF" w14:textId="77777777" w:rsidR="00220662" w:rsidRDefault="00220662">
                      <w:pPr>
                        <w:pStyle w:val="Titre1"/>
                      </w:pPr>
                    </w:p>
                    <w:p w14:paraId="068F9599" w14:textId="6A1260F1" w:rsidR="00220662" w:rsidRDefault="00220662">
                      <w:pPr>
                        <w:pStyle w:val="Titre1"/>
                        <w:rPr>
                          <w:i/>
                          <w:sz w:val="20"/>
                          <w:szCs w:val="20"/>
                        </w:rPr>
                      </w:pPr>
                      <w:r w:rsidRPr="006C3F79">
                        <w:rPr>
                          <w:i/>
                          <w:sz w:val="20"/>
                          <w:szCs w:val="20"/>
                        </w:rPr>
                        <w:t>2 regroupements</w:t>
                      </w:r>
                      <w:r>
                        <w:rPr>
                          <w:i/>
                          <w:sz w:val="20"/>
                          <w:szCs w:val="20"/>
                        </w:rPr>
                        <w:t xml:space="preserve"> E/O</w:t>
                      </w:r>
                    </w:p>
                    <w:p w14:paraId="4D6AC73A" w14:textId="77777777" w:rsidR="00220662" w:rsidRPr="006C3F79" w:rsidRDefault="00220662">
                      <w:pPr>
                        <w:pStyle w:val="Titre1"/>
                        <w:rPr>
                          <w:i/>
                          <w:sz w:val="20"/>
                          <w:szCs w:val="20"/>
                        </w:rPr>
                      </w:pPr>
                      <w:r>
                        <w:rPr>
                          <w:i/>
                          <w:sz w:val="20"/>
                          <w:szCs w:val="20"/>
                        </w:rPr>
                        <w:t>3 regroupements Ligue</w:t>
                      </w:r>
                    </w:p>
                  </w:txbxContent>
                </v:textbox>
                <w10:wrap anchorx="page" anchory="page"/>
              </v:shape>
            </w:pict>
          </mc:Fallback>
        </mc:AlternateContent>
      </w:r>
      <w:r w:rsidR="006C3F79">
        <w:rPr>
          <w:noProof/>
          <w:lang w:eastAsia="fr-FR"/>
        </w:rPr>
        <mc:AlternateContent>
          <mc:Choice Requires="wps">
            <w:drawing>
              <wp:anchor distT="0" distB="0" distL="114300" distR="114300" simplePos="0" relativeHeight="251684867" behindDoc="0" locked="0" layoutInCell="1" allowOverlap="1" wp14:anchorId="1C01A2C1" wp14:editId="05CD8A9B">
                <wp:simplePos x="0" y="0"/>
                <wp:positionH relativeFrom="page">
                  <wp:posOffset>7475220</wp:posOffset>
                </wp:positionH>
                <wp:positionV relativeFrom="page">
                  <wp:posOffset>1570355</wp:posOffset>
                </wp:positionV>
                <wp:extent cx="2632075" cy="1345565"/>
                <wp:effectExtent l="0" t="0" r="0" b="635"/>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34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686D" w14:textId="5B5E7230" w:rsidR="00220662" w:rsidRDefault="00220662" w:rsidP="00031240">
                            <w:pPr>
                              <w:pStyle w:val="Corpsdetexte"/>
                              <w:numPr>
                                <w:ilvl w:val="0"/>
                                <w:numId w:val="3"/>
                              </w:numPr>
                            </w:pPr>
                            <w:r>
                              <w:t>Dimanche 4 novembre (Est-Ouest)</w:t>
                            </w:r>
                          </w:p>
                          <w:p w14:paraId="109F0800" w14:textId="714D0B36" w:rsidR="00220662" w:rsidRDefault="00220662" w:rsidP="00031240">
                            <w:pPr>
                              <w:pStyle w:val="Corpsdetexte"/>
                              <w:numPr>
                                <w:ilvl w:val="0"/>
                                <w:numId w:val="3"/>
                              </w:numPr>
                            </w:pPr>
                            <w:r>
                              <w:t>Dimanche 2 décembre (Est-Ouest)</w:t>
                            </w:r>
                          </w:p>
                          <w:p w14:paraId="400298C7" w14:textId="77777777" w:rsidR="00220662" w:rsidRDefault="00220662" w:rsidP="00031240">
                            <w:pPr>
                              <w:pStyle w:val="Corpsdetexte"/>
                              <w:numPr>
                                <w:ilvl w:val="0"/>
                                <w:numId w:val="2"/>
                              </w:numPr>
                            </w:pPr>
                            <w:r>
                              <w:t>WE du 16 et 17 février</w:t>
                            </w:r>
                          </w:p>
                          <w:p w14:paraId="3EABEDA6" w14:textId="77777777" w:rsidR="00220662" w:rsidRDefault="00220662" w:rsidP="00031240">
                            <w:pPr>
                              <w:pStyle w:val="Corpsdetexte"/>
                              <w:numPr>
                                <w:ilvl w:val="0"/>
                                <w:numId w:val="2"/>
                              </w:numPr>
                            </w:pPr>
                            <w:r>
                              <w:t>Stage 4, 5 et 6 mars</w:t>
                            </w:r>
                          </w:p>
                          <w:p w14:paraId="64C8CD99" w14:textId="77777777" w:rsidR="00220662" w:rsidRDefault="00220662" w:rsidP="00031240">
                            <w:pPr>
                              <w:pStyle w:val="Corpsdetexte"/>
                              <w:numPr>
                                <w:ilvl w:val="0"/>
                                <w:numId w:val="2"/>
                              </w:numPr>
                            </w:pPr>
                            <w:r>
                              <w:t>WE du 20 et 21 avril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3" type="#_x0000_t202" style="position:absolute;left:0;text-align:left;margin-left:588.6pt;margin-top:123.65pt;width:207.25pt;height:105.95pt;z-index:2516848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" filled="f" stroked="f">
                <v:textbox inset=",0,,0">
                  <w:txbxContent>
                    <w:p w14:paraId="46DC686D" w14:textId="5B5E7230" w:rsidR="00220662" w:rsidRDefault="00220662" w:rsidP="00031240">
                      <w:pPr>
                        <w:pStyle w:val="Corpsdetexte"/>
                        <w:numPr>
                          <w:ilvl w:val="0"/>
                          <w:numId w:val="3"/>
                        </w:numPr>
                      </w:pPr>
                      <w:r>
                        <w:t>Dimanche 4 novembre (Est-Ouest)</w:t>
                      </w:r>
                    </w:p>
                    <w:p w14:paraId="109F0800" w14:textId="714D0B36" w:rsidR="00220662" w:rsidRDefault="00220662" w:rsidP="00031240">
                      <w:pPr>
                        <w:pStyle w:val="Corpsdetexte"/>
                        <w:numPr>
                          <w:ilvl w:val="0"/>
                          <w:numId w:val="3"/>
                        </w:numPr>
                      </w:pPr>
                      <w:r>
                        <w:t>Dimanche 2 décembre (Est-Ouest)</w:t>
                      </w:r>
                    </w:p>
                    <w:p w14:paraId="400298C7" w14:textId="77777777" w:rsidR="00220662" w:rsidRDefault="00220662" w:rsidP="00031240">
                      <w:pPr>
                        <w:pStyle w:val="Corpsdetexte"/>
                        <w:numPr>
                          <w:ilvl w:val="0"/>
                          <w:numId w:val="2"/>
                        </w:numPr>
                      </w:pPr>
                      <w:r>
                        <w:t>WE du 16 et 17 février</w:t>
                      </w:r>
                    </w:p>
                    <w:p w14:paraId="3EABEDA6" w14:textId="77777777" w:rsidR="00220662" w:rsidRDefault="00220662" w:rsidP="00031240">
                      <w:pPr>
                        <w:pStyle w:val="Corpsdetexte"/>
                        <w:numPr>
                          <w:ilvl w:val="0"/>
                          <w:numId w:val="2"/>
                        </w:numPr>
                      </w:pPr>
                      <w:r>
                        <w:t>Stage 4, 5 et 6 mars</w:t>
                      </w:r>
                    </w:p>
                    <w:p w14:paraId="64C8CD99" w14:textId="77777777" w:rsidR="00220662" w:rsidRDefault="00220662" w:rsidP="00031240">
                      <w:pPr>
                        <w:pStyle w:val="Corpsdetexte"/>
                        <w:numPr>
                          <w:ilvl w:val="0"/>
                          <w:numId w:val="2"/>
                        </w:numPr>
                      </w:pPr>
                      <w:r>
                        <w:t>WE du 20 et 21 avril</w:t>
                      </w:r>
                    </w:p>
                  </w:txbxContent>
                </v:textbox>
                <w10:wrap anchorx="page" anchory="page"/>
              </v:shape>
            </w:pict>
          </mc:Fallback>
        </mc:AlternateContent>
      </w:r>
      <w:r w:rsidR="008A02D7">
        <w:rPr>
          <w:noProof/>
          <w:lang w:eastAsia="fr-FR"/>
        </w:rPr>
        <mc:AlternateContent>
          <mc:Choice Requires="wps">
            <w:drawing>
              <wp:anchor distT="0" distB="0" distL="114300" distR="114300" simplePos="0" relativeHeight="251680771" behindDoc="0" locked="0" layoutInCell="1" allowOverlap="1" wp14:anchorId="394B012D" wp14:editId="67E1C57D">
                <wp:simplePos x="0" y="0"/>
                <wp:positionH relativeFrom="page">
                  <wp:posOffset>6200775</wp:posOffset>
                </wp:positionH>
                <wp:positionV relativeFrom="page">
                  <wp:posOffset>5715000</wp:posOffset>
                </wp:positionV>
                <wp:extent cx="1732280" cy="238125"/>
                <wp:effectExtent l="0" t="0" r="0" b="15875"/>
                <wp:wrapNone/>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50A05" w14:textId="77777777" w:rsidR="00220662" w:rsidRDefault="00220662">
                            <w:r>
                              <w:rPr>
                                <w:rFonts w:eastAsia="SimHei"/>
                                <w:b/>
                                <w:bCs/>
                                <w:color w:val="FFFFFF"/>
                                <w:szCs w:val="26"/>
                              </w:rPr>
                              <w:t>Pour tous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488.25pt;margin-top:450pt;width:136.4pt;height:18.75pt;z-index:2516807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" filled="f" stroked="f">
                <v:textbox inset=",0,,0">
                  <w:txbxContent>
                    <w:p w14:paraId="1CA50A05" w14:textId="77777777" w:rsidR="007554E6" w:rsidRDefault="007554E6">
                      <w:r>
                        <w:rPr>
                          <w:rFonts w:eastAsia="SimHei"/>
                          <w:b/>
                          <w:bCs/>
                          <w:color w:val="FFFFFF"/>
                          <w:szCs w:val="26"/>
                        </w:rPr>
                        <w:t>Pour tous</w:t>
                      </w:r>
                    </w:p>
                  </w:txbxContent>
                </v:textbox>
                <w10:wrap anchorx="page" anchory="page"/>
              </v:shape>
            </w:pict>
          </mc:Fallback>
        </mc:AlternateContent>
      </w:r>
      <w:r w:rsidR="008A02D7">
        <w:rPr>
          <w:noProof/>
          <w:lang w:eastAsia="fr-FR"/>
        </w:rPr>
        <w:drawing>
          <wp:anchor distT="0" distB="0" distL="114300" distR="114300" simplePos="0" relativeHeight="251689987" behindDoc="0" locked="0" layoutInCell="1" allowOverlap="1" wp14:anchorId="431203EB" wp14:editId="0E723F1B">
            <wp:simplePos x="0" y="0"/>
            <wp:positionH relativeFrom="page">
              <wp:posOffset>8055127</wp:posOffset>
            </wp:positionH>
            <wp:positionV relativeFrom="page">
              <wp:posOffset>5591461</wp:posOffset>
            </wp:positionV>
            <wp:extent cx="2175520" cy="1442613"/>
            <wp:effectExtent l="0" t="0" r="8890" b="5715"/>
            <wp:wrapNone/>
            <wp:docPr id="8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cription: placeholder-base---neutral.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177" t="18630" r="4216" b="3149"/>
                    <a:stretch/>
                  </pic:blipFill>
                  <pic:spPr bwMode="auto">
                    <a:xfrm>
                      <a:off x="0" y="0"/>
                      <a:ext cx="2175520" cy="14426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E15">
        <w:rPr>
          <w:noProof/>
          <w:lang w:eastAsia="fr-FR"/>
        </w:rPr>
        <mc:AlternateContent>
          <mc:Choice Requires="wps">
            <w:drawing>
              <wp:anchor distT="0" distB="0" distL="114300" distR="114300" simplePos="0" relativeHeight="251670528" behindDoc="0" locked="0" layoutInCell="1" allowOverlap="1" wp14:anchorId="175016A1" wp14:editId="7680E405">
                <wp:simplePos x="0" y="0"/>
                <wp:positionH relativeFrom="page">
                  <wp:posOffset>565785</wp:posOffset>
                </wp:positionH>
                <wp:positionV relativeFrom="page">
                  <wp:posOffset>3416300</wp:posOffset>
                </wp:positionV>
                <wp:extent cx="3481070" cy="227965"/>
                <wp:effectExtent l="0" t="0" r="0" b="63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6D7C4" w14:textId="77777777" w:rsidR="00220662" w:rsidRDefault="00220662">
                            <w:pPr>
                              <w:pStyle w:val="Titre1"/>
                            </w:pPr>
                            <w:r>
                              <w:t>Entraineur par secteur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44.55pt;margin-top:269pt;width:274.1pt;height:17.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" filled="f" stroked="f">
                <v:textbox inset=",0,,0">
                  <w:txbxContent>
                    <w:p w14:paraId="6EE6D7C4" w14:textId="77777777" w:rsidR="00D253DE" w:rsidRDefault="00D253DE">
                      <w:pPr>
                        <w:pStyle w:val="Titre1"/>
                      </w:pPr>
                      <w:r>
                        <w:t>Entraineur par secteur :</w:t>
                      </w:r>
                    </w:p>
                  </w:txbxContent>
                </v:textbox>
                <w10:wrap anchorx="page" anchory="page"/>
              </v:shape>
            </w:pict>
          </mc:Fallback>
        </mc:AlternateContent>
      </w:r>
      <w:r w:rsidR="004F1D3B">
        <w:rPr>
          <w:noProof/>
          <w:lang w:eastAsia="fr-FR"/>
        </w:rPr>
        <w:drawing>
          <wp:anchor distT="0" distB="0" distL="118745" distR="118745" simplePos="0" relativeHeight="251689988" behindDoc="0" locked="0" layoutInCell="0" allowOverlap="1" wp14:anchorId="49B8833C" wp14:editId="468F7288">
            <wp:simplePos x="0" y="0"/>
            <wp:positionH relativeFrom="page">
              <wp:posOffset>457200</wp:posOffset>
            </wp:positionH>
            <wp:positionV relativeFrom="page">
              <wp:posOffset>1433829</wp:posOffset>
            </wp:positionV>
            <wp:extent cx="4114800" cy="1836917"/>
            <wp:effectExtent l="0" t="0" r="0" b="0"/>
            <wp:wrapTight wrapText="bothSides">
              <wp:wrapPolygon edited="0">
                <wp:start x="0" y="0"/>
                <wp:lineTo x="0" y="21212"/>
                <wp:lineTo x="21467" y="21212"/>
                <wp:lineTo x="21467" y="0"/>
                <wp:lineTo x="0" y="0"/>
              </wp:wrapPolygon>
            </wp:wrapTight>
            <wp:docPr id="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cription: placeholder-base---neutral.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 t="30462" r="-44" b="1142"/>
                    <a:stretch/>
                  </pic:blipFill>
                  <pic:spPr bwMode="auto">
                    <a:xfrm>
                      <a:off x="0" y="0"/>
                      <a:ext cx="4114800" cy="18369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F95">
        <w:rPr>
          <w:noProof/>
          <w:lang w:eastAsia="fr-FR"/>
        </w:rPr>
        <mc:AlternateContent>
          <mc:Choice Requires="wps">
            <w:drawing>
              <wp:anchor distT="0" distB="0" distL="114300" distR="114300" simplePos="0" relativeHeight="251682819" behindDoc="0" locked="0" layoutInCell="1" allowOverlap="1" wp14:anchorId="0829AE2A" wp14:editId="420B442B">
                <wp:simplePos x="0" y="0"/>
                <wp:positionH relativeFrom="column">
                  <wp:posOffset>1533525</wp:posOffset>
                </wp:positionH>
                <wp:positionV relativeFrom="paragraph">
                  <wp:posOffset>194945</wp:posOffset>
                </wp:positionV>
                <wp:extent cx="3906520" cy="474980"/>
                <wp:effectExtent l="0" t="0" r="0" b="1270"/>
                <wp:wrapNone/>
                <wp:docPr id="7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EAF12" w14:textId="77777777" w:rsidR="00220662" w:rsidRDefault="00220662">
                            <w:pPr>
                              <w:pStyle w:val="Titre"/>
                            </w:pPr>
                            <w:r>
                              <w:t>Programme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120.75pt;margin-top:15.35pt;width:307.6pt;height:37.4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" filled="f" stroked="f">
                <v:textbox inset=",0,,0">
                  <w:txbxContent>
                    <w:p w14:paraId="27EEAF12" w14:textId="77777777" w:rsidR="00D253DE" w:rsidRDefault="00D253DE">
                      <w:pPr>
                        <w:pStyle w:val="Titre"/>
                      </w:pPr>
                      <w:r>
                        <w:t>Programme</w:t>
                      </w:r>
                    </w:p>
                  </w:txbxContent>
                </v:textbox>
              </v:shape>
            </w:pict>
          </mc:Fallback>
        </mc:AlternateContent>
      </w:r>
      <w:r w:rsidR="00137F95">
        <w:rPr>
          <w:noProof/>
          <w:lang w:eastAsia="fr-FR"/>
        </w:rPr>
        <mc:AlternateContent>
          <mc:Choice Requires="wps">
            <w:drawing>
              <wp:anchor distT="0" distB="0" distL="114300" distR="114300" simplePos="0" relativeHeight="251664384" behindDoc="0" locked="0" layoutInCell="1" allowOverlap="1" wp14:anchorId="45430754" wp14:editId="09FD7529">
                <wp:simplePos x="0" y="0"/>
                <wp:positionH relativeFrom="page">
                  <wp:posOffset>568325</wp:posOffset>
                </wp:positionH>
                <wp:positionV relativeFrom="page">
                  <wp:posOffset>840740</wp:posOffset>
                </wp:positionV>
                <wp:extent cx="3906520" cy="474980"/>
                <wp:effectExtent l="0" t="0" r="0" b="127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9593" w14:textId="77777777" w:rsidR="00220662" w:rsidRDefault="00220662">
                            <w:pPr>
                              <w:pStyle w:val="Titre"/>
                            </w:pPr>
                            <w:r>
                              <w:t>Répartition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44.75pt;margin-top:66.2pt;width:307.6pt;height:37.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" filled="f" stroked="f">
                <v:textbox inset=",0,,0">
                  <w:txbxContent>
                    <w:p w14:paraId="5F159593" w14:textId="77777777" w:rsidR="00D253DE" w:rsidRDefault="00D253DE">
                      <w:pPr>
                        <w:pStyle w:val="Titre"/>
                      </w:pPr>
                      <w:r>
                        <w:t>Répartition</w:t>
                      </w:r>
                    </w:p>
                  </w:txbxContent>
                </v:textbox>
                <w10:wrap anchorx="page" anchory="page"/>
              </v:shape>
            </w:pict>
          </mc:Fallback>
        </mc:AlternateContent>
      </w:r>
    </w:p>
    <w:sectPr w:rsidR="00E61A82">
      <w:headerReference w:type="default" r:id="rId19"/>
      <w:footerReference w:type="default" r:id="rId20"/>
      <w:headerReference w:type="first" r:id="rId21"/>
      <w:pgSz w:w="16834" w:h="11909" w:orient="landscape"/>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EAAFD" w14:textId="77777777" w:rsidR="00220662" w:rsidRDefault="00220662">
      <w:r>
        <w:separator/>
      </w:r>
    </w:p>
  </w:endnote>
  <w:endnote w:type="continuationSeparator" w:id="0">
    <w:p w14:paraId="1CDEFE27" w14:textId="77777777" w:rsidR="00220662" w:rsidRDefault="0022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charset w:val="86"/>
    <w:family w:val="auto"/>
    <w:pitch w:val="variable"/>
    <w:sig w:usb0="00000001" w:usb1="080E0000" w:usb2="00000010" w:usb3="00000000" w:csb0="00040000" w:csb1="00000000"/>
  </w:font>
  <w:font w:name="SimSun">
    <w:altName w:val="宋体"/>
    <w:panose1 w:val="00000000000000000000"/>
    <w:charset w:val="86"/>
    <w:family w:val="auto"/>
    <w:notTrueType/>
    <w:pitch w:val="variable"/>
    <w:sig w:usb0="00000001" w:usb1="080E0000" w:usb2="00000010" w:usb3="00000000" w:csb0="00040000"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EDF79" w14:textId="77777777" w:rsidR="00220662" w:rsidRDefault="00220662">
    <w:pPr>
      <w:pStyle w:val="Pieddepage"/>
    </w:pPr>
    <w:r>
      <w:rPr>
        <w:noProof/>
        <w:lang w:eastAsia="fr-FR"/>
      </w:rPr>
      <mc:AlternateContent>
        <mc:Choice Requires="wps">
          <w:drawing>
            <wp:anchor distT="0" distB="0" distL="114300" distR="114300" simplePos="0" relativeHeight="251668480" behindDoc="0" locked="0" layoutInCell="1" allowOverlap="1" wp14:anchorId="69E72589" wp14:editId="6397ED35">
              <wp:simplePos x="0" y="0"/>
              <wp:positionH relativeFrom="column">
                <wp:posOffset>5657850</wp:posOffset>
              </wp:positionH>
              <wp:positionV relativeFrom="paragraph">
                <wp:posOffset>-1338580</wp:posOffset>
              </wp:positionV>
              <wp:extent cx="4114800" cy="1551305"/>
              <wp:effectExtent l="0" t="0" r="0" b="0"/>
              <wp:wrapTight wrapText="bothSides">
                <wp:wrapPolygon edited="0">
                  <wp:start x="0" y="0"/>
                  <wp:lineTo x="0" y="21220"/>
                  <wp:lineTo x="21500" y="21220"/>
                  <wp:lineTo x="21500" y="0"/>
                  <wp:lineTo x="0" y="0"/>
                </wp:wrapPolygon>
              </wp:wrapTight>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551305"/>
                      </a:xfrm>
                      <a:prstGeom prst="rect">
                        <a:avLst/>
                      </a:prstGeom>
                      <a:solidFill>
                        <a:srgbClr val="55544D">
                          <a:lumMod val="60000"/>
                          <a:lumOff val="40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45.5pt;margin-top:-105.35pt;width:324pt;height:12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" fillcolor="#9c9a91" stroked="f" strokecolor="#4a7ebb" strokeweight="1.5pt">
              <v:shadow opacity="22938f" mv:blur="38100f" offset="0,2pt"/>
              <v:textbox inset=",7.2pt,,7.2pt"/>
              <w10:wrap type="tight"/>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4AD0B" w14:textId="77777777" w:rsidR="00220662" w:rsidRDefault="00220662">
      <w:r>
        <w:separator/>
      </w:r>
    </w:p>
  </w:footnote>
  <w:footnote w:type="continuationSeparator" w:id="0">
    <w:p w14:paraId="1287ADC8" w14:textId="77777777" w:rsidR="00220662" w:rsidRDefault="002206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3364A" w14:textId="77777777" w:rsidR="00220662" w:rsidRDefault="00220662">
    <w:pPr>
      <w:pStyle w:val="En-tte"/>
    </w:pPr>
    <w:r>
      <w:rPr>
        <w:noProof/>
        <w:lang w:eastAsia="fr-FR"/>
      </w:rPr>
      <mc:AlternateContent>
        <mc:Choice Requires="wps">
          <w:drawing>
            <wp:anchor distT="0" distB="0" distL="114300" distR="114300" simplePos="0" relativeHeight="251666432" behindDoc="0" locked="0" layoutInCell="1" allowOverlap="1" wp14:anchorId="19EB629D" wp14:editId="7632DDF3">
              <wp:simplePos x="0" y="0"/>
              <wp:positionH relativeFrom="column">
                <wp:posOffset>5657850</wp:posOffset>
              </wp:positionH>
              <wp:positionV relativeFrom="paragraph">
                <wp:posOffset>175260</wp:posOffset>
              </wp:positionV>
              <wp:extent cx="4114800" cy="6470650"/>
              <wp:effectExtent l="0" t="0" r="0" b="6350"/>
              <wp:wrapTight wrapText="bothSides">
                <wp:wrapPolygon edited="0">
                  <wp:start x="0" y="0"/>
                  <wp:lineTo x="0" y="21558"/>
                  <wp:lineTo x="21500" y="21558"/>
                  <wp:lineTo x="21500" y="0"/>
                  <wp:lineTo x="0" y="0"/>
                </wp:wrapPolygon>
              </wp:wrapTight>
              <wp:docPr id="6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470650"/>
                      </a:xfrm>
                      <a:prstGeom prst="rect">
                        <a:avLst/>
                      </a:prstGeom>
                      <a:solidFill>
                        <a:srgbClr val="E0DFD6">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45.5pt;margin-top:13.8pt;width:324pt;height:5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" fillcolor="#e0dfd6" stroked="f" strokecolor="#4a7ebb" strokeweight="1.5pt">
              <v:shadow opacity="22938f" mv:blur="38100f" offset="0,2pt"/>
              <v:textbox inset=",7.2pt,,7.2pt"/>
              <w10:wrap type="tight"/>
            </v:rect>
          </w:pict>
        </mc:Fallback>
      </mc:AlternateContent>
    </w:r>
    <w:r>
      <w:rPr>
        <w:noProof/>
        <w:lang w:eastAsia="fr-FR"/>
      </w:rPr>
      <mc:AlternateContent>
        <mc:Choice Requires="wps">
          <w:drawing>
            <wp:anchor distT="0" distB="0" distL="114300" distR="114300" simplePos="0" relativeHeight="251667456" behindDoc="0" locked="0" layoutInCell="1" allowOverlap="1" wp14:anchorId="1879A6F8" wp14:editId="0E073CF5">
              <wp:simplePos x="0" y="0"/>
              <wp:positionH relativeFrom="column">
                <wp:posOffset>5657850</wp:posOffset>
              </wp:positionH>
              <wp:positionV relativeFrom="paragraph">
                <wp:posOffset>0</wp:posOffset>
              </wp:positionV>
              <wp:extent cx="4114800" cy="177165"/>
              <wp:effectExtent l="0" t="0" r="0" b="0"/>
              <wp:wrapTight wrapText="bothSides">
                <wp:wrapPolygon edited="0">
                  <wp:start x="0" y="0"/>
                  <wp:lineTo x="0" y="18581"/>
                  <wp:lineTo x="21500" y="18581"/>
                  <wp:lineTo x="21500" y="0"/>
                  <wp:lineTo x="0" y="0"/>
                </wp:wrapPolygon>
              </wp:wrapTight>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77165"/>
                      </a:xfrm>
                      <a:prstGeom prst="rect">
                        <a:avLst/>
                      </a:prstGeom>
                      <a:solidFill>
                        <a:srgbClr val="A40000">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45.5pt;margin-top:0;width:324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" fillcolor="#a40000" stroked="f" strokecolor="#4a7ebb" strokeweight="1.5pt">
              <v:shadow opacity="22938f" mv:blur="38100f" offset="0,2pt"/>
              <v:textbox inset=",7.2pt,,7.2pt"/>
              <w10:wrap type="tight"/>
            </v:rect>
          </w:pict>
        </mc:Fallback>
      </mc:AlternateContent>
    </w:r>
    <w:r>
      <w:rPr>
        <w:noProof/>
        <w:lang w:eastAsia="fr-FR"/>
      </w:rPr>
      <mc:AlternateContent>
        <mc:Choice Requires="wps">
          <w:drawing>
            <wp:anchor distT="0" distB="0" distL="114300" distR="114300" simplePos="0" relativeHeight="251669504" behindDoc="0" locked="0" layoutInCell="1" allowOverlap="1" wp14:anchorId="46BA33B5" wp14:editId="705E8323">
              <wp:simplePos x="0" y="0"/>
              <wp:positionH relativeFrom="column">
                <wp:posOffset>5657850</wp:posOffset>
              </wp:positionH>
              <wp:positionV relativeFrom="paragraph">
                <wp:posOffset>175260</wp:posOffset>
              </wp:positionV>
              <wp:extent cx="4114800" cy="886460"/>
              <wp:effectExtent l="0" t="0" r="0" b="8890"/>
              <wp:wrapTight wrapText="bothSides">
                <wp:wrapPolygon edited="0">
                  <wp:start x="0" y="0"/>
                  <wp:lineTo x="0" y="21352"/>
                  <wp:lineTo x="21500" y="21352"/>
                  <wp:lineTo x="21500" y="0"/>
                  <wp:lineTo x="0" y="0"/>
                </wp:wrapPolygon>
              </wp:wrapTight>
              <wp:docPr id="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886460"/>
                      </a:xfrm>
                      <a:prstGeom prst="rect">
                        <a:avLst/>
                      </a:prstGeom>
                      <a:solidFill>
                        <a:srgbClr val="55544D">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45.5pt;margin-top:13.8pt;width:324pt;height:6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" fillcolor="#55544d" stroked="f" strokecolor="#4a7ebb" strokeweight="1.5pt">
              <v:shadow opacity="22938f" mv:blur="38100f" offset="0,2pt"/>
              <v:textbox inset=",7.2pt,,7.2pt"/>
              <w10:wrap type="tight"/>
            </v:rect>
          </w:pict>
        </mc:Fallback>
      </mc:AlternateContent>
    </w:r>
    <w:r>
      <w:rPr>
        <w:noProof/>
        <w:lang w:eastAsia="fr-FR"/>
      </w:rPr>
      <mc:AlternateContent>
        <mc:Choice Requires="wpg">
          <w:drawing>
            <wp:anchor distT="0" distB="0" distL="114300" distR="114300" simplePos="0" relativeHeight="251670528" behindDoc="0" locked="0" layoutInCell="1" allowOverlap="1" wp14:anchorId="74D9D47E" wp14:editId="63B9CC80">
              <wp:simplePos x="0" y="0"/>
              <wp:positionH relativeFrom="column">
                <wp:posOffset>0</wp:posOffset>
              </wp:positionH>
              <wp:positionV relativeFrom="paragraph">
                <wp:posOffset>0</wp:posOffset>
              </wp:positionV>
              <wp:extent cx="4114800" cy="6647815"/>
              <wp:effectExtent l="0" t="0" r="0" b="635"/>
              <wp:wrapTight wrapText="bothSides">
                <wp:wrapPolygon edited="0">
                  <wp:start x="0" y="0"/>
                  <wp:lineTo x="0" y="21540"/>
                  <wp:lineTo x="21500" y="21540"/>
                  <wp:lineTo x="21500" y="0"/>
                  <wp:lineTo x="0" y="0"/>
                </wp:wrapPolygon>
              </wp:wrapTight>
              <wp:docPr id="5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6647815"/>
                        <a:chOff x="0" y="0"/>
                        <a:chExt cx="4114800" cy="6856095"/>
                      </a:xfrm>
                    </wpg:grpSpPr>
                    <wps:wsp>
                      <wps:cNvPr id="56" name="Rectangle 17"/>
                      <wps:cNvSpPr>
                        <a:spLocks noChangeArrowheads="1"/>
                      </wps:cNvSpPr>
                      <wps:spPr bwMode="auto">
                        <a:xfrm>
                          <a:off x="0" y="180975"/>
                          <a:ext cx="4114800" cy="6675120"/>
                        </a:xfrm>
                        <a:prstGeom prst="rect">
                          <a:avLst/>
                        </a:prstGeom>
                        <a:solidFill>
                          <a:srgbClr val="E0DFD6">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7" name="Rectangle 15"/>
                      <wps:cNvSpPr>
                        <a:spLocks noChangeArrowheads="1"/>
                      </wps:cNvSpPr>
                      <wps:spPr bwMode="auto">
                        <a:xfrm>
                          <a:off x="0" y="0"/>
                          <a:ext cx="4114800" cy="182880"/>
                        </a:xfrm>
                        <a:prstGeom prst="rect">
                          <a:avLst/>
                        </a:prstGeom>
                        <a:solidFill>
                          <a:srgbClr val="A40000">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8" name="Rectangle 22"/>
                      <wps:cNvSpPr>
                        <a:spLocks noChangeArrowheads="1"/>
                      </wps:cNvSpPr>
                      <wps:spPr bwMode="auto">
                        <a:xfrm>
                          <a:off x="0" y="180975"/>
                          <a:ext cx="4114800" cy="914400"/>
                        </a:xfrm>
                        <a:prstGeom prst="rect">
                          <a:avLst/>
                        </a:prstGeom>
                        <a:solidFill>
                          <a:srgbClr val="55544D">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0" o:spid="_x0000_s1026" style="position:absolute;margin-left:0;margin-top:0;width:324pt;height:523.45pt;z-index:251670528;mso-height-relative:margin" coordsize="4114800,6856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">
              <v:rect id="Rectangle 17" o:spid="_x0000_s1027" style="position:absolute;top:180975;width:4114800;height:667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OlkxQAA&#10;ANsAAAAPAAAAZHJzL2Rvd25yZXYueG1sRI9Ba8JAFITvBf/D8oTe6qaBahtdQ2kpiJ60FTw+s88k&#10;NPs27G5M7K/vCoLHYWa+YRb5YBpxJudrywqeJwkI4sLqmksFP99fT68gfEDW2FgmBRfykC9HDwvM&#10;tO15S+ddKEWEsM9QQRVCm0npi4oM+oltiaN3ss5giNKVUjvsI9w0Mk2SqTRYc1yosKWPiorfXWcU&#10;HNxsv++L4WjfuvTQ/X0e19v1RqnH8fA+BxFoCPfwrb3SCl6mcP0Sf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M6WTFAAAA2wAAAA8AAAAAAAAAAAAAAAAAlwIAAGRycy9k&#10;b3ducmV2LnhtbFBLBQYAAAAABAAEAPUAAACJAwAAAAA=&#10;" fillcolor="#e0dfd6" stroked="f" strokecolor="#4a7ebb" strokeweight="1.5pt">
                <v:shadow opacity="22938f" mv:blur="38100f" offset="0,2pt"/>
                <v:textbox inset=",7.2pt,,7.2pt"/>
              </v:rect>
              <v:rect id="Rectangle 15" o:spid="_x0000_s1028" style="position:absolute;width:411480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FcKwQAA&#10;ANsAAAAPAAAAZHJzL2Rvd25yZXYueG1sRI/RagIxFETfC/2HcAt9q9kKWlmNIoqlIAiufsBlc00W&#10;NzfbJOr2740g9HGYmTPMbNG7VlwpxMazgs9BAYK49rpho+B42HxMQMSErLH1TAr+KMJi/voyw1L7&#10;G+/pWiUjMoRjiQpsSl0pZawtOYwD3xFn7+SDw5RlMFIHvGW4a+WwKMbSYcN5wWJHK0v1ubo4BcVv&#10;pd36Yuz3dnTaV7I3MuyMUu9v/XIKIlGf/sPP9o9WMPqCx5f8A+T8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thXCsEAAADbAAAADwAAAAAAAAAAAAAAAACXAgAAZHJzL2Rvd25y&#10;ZXYueG1sUEsFBgAAAAAEAAQA9QAAAIUDAAAAAA==&#10;" fillcolor="#a40000" stroked="f" strokecolor="#4a7ebb" strokeweight="1.5pt">
                <v:shadow opacity="22938f" mv:blur="38100f" offset="0,2pt"/>
                <v:textbox inset=",7.2pt,,7.2pt"/>
              </v:rect>
              <v:rect id="Rectangle 22" o:spid="_x0000_s1029" style="position:absolute;top:180975;width:41148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6kvwwAA&#10;ANsAAAAPAAAAZHJzL2Rvd25yZXYueG1sRE9bS8MwFH4X/A/hCL6MLXVQLbXp8IKibMIu4vOxOTbF&#10;5qRrsrX79+Zh4OPHdy8Wo23FkXrfOFZwM0tAEFdON1wr+Ny9TDMQPiBrbB2TghN5WJSXFwXm2g28&#10;oeM21CKGsM9RgQmhy6X0lSGLfuY64sj9uN5iiLCvpe5xiOG2lfMkuZUWG44NBjt6MlT9bg9WQfa9&#10;Xw3m9eNx3OMynazfv+7S57lS11fjwz2IQGP4F5/db1pBGsfGL/EHy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T6kvwwAAANsAAAAPAAAAAAAAAAAAAAAAAJcCAABkcnMvZG93&#10;bnJldi54bWxQSwUGAAAAAAQABAD1AAAAhwMAAAAA&#10;" fillcolor="#55544d" stroked="f" strokecolor="#4a7ebb" strokeweight="1.5pt">
                <v:shadow opacity="22938f" mv:blur="38100f" offset="0,2pt"/>
                <v:textbox inset=",7.2pt,,7.2pt"/>
              </v:rect>
              <w10:wrap type="tight"/>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1A4B" w14:textId="77777777" w:rsidR="00220662" w:rsidRDefault="00220662">
    <w:pPr>
      <w:pStyle w:val="En-tte"/>
    </w:pPr>
    <w:r>
      <w:rPr>
        <w:noProof/>
        <w:lang w:eastAsia="fr-FR"/>
      </w:rPr>
      <mc:AlternateContent>
        <mc:Choice Requires="wps">
          <w:drawing>
            <wp:anchor distT="0" distB="0" distL="114300" distR="114300" simplePos="0" relativeHeight="251654144" behindDoc="0" locked="0" layoutInCell="1" allowOverlap="1" wp14:anchorId="5673EE6F" wp14:editId="388EEC8B">
              <wp:simplePos x="0" y="0"/>
              <wp:positionH relativeFrom="column">
                <wp:posOffset>0</wp:posOffset>
              </wp:positionH>
              <wp:positionV relativeFrom="paragraph">
                <wp:posOffset>184150</wp:posOffset>
              </wp:positionV>
              <wp:extent cx="4114800" cy="6463030"/>
              <wp:effectExtent l="0" t="0" r="0" b="0"/>
              <wp:wrapTight wrapText="bothSides">
                <wp:wrapPolygon edited="0">
                  <wp:start x="0" y="0"/>
                  <wp:lineTo x="0" y="21519"/>
                  <wp:lineTo x="21500" y="21519"/>
                  <wp:lineTo x="21500" y="0"/>
                  <wp:lineTo x="0" y="0"/>
                </wp:wrapPolygon>
              </wp:wrapTight>
              <wp:docPr id="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463030"/>
                      </a:xfrm>
                      <a:prstGeom prst="rect">
                        <a:avLst/>
                      </a:prstGeom>
                      <a:solidFill>
                        <a:srgbClr val="E0DFD6">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margin-top:14.5pt;width:324pt;height:50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" fillcolor="#e0dfd6" stroked="f" strokecolor="#4a7ebb" strokeweight="1.5pt">
              <v:shadow opacity="22938f" mv:blur="38100f" offset="0,2pt"/>
              <v:textbox inset=",7.2pt,,7.2pt"/>
              <w10:wrap type="tight"/>
            </v:rect>
          </w:pict>
        </mc:Fallback>
      </mc:AlternateContent>
    </w:r>
    <w:r>
      <w:rPr>
        <w:noProof/>
        <w:lang w:eastAsia="fr-FR"/>
      </w:rPr>
      <mc:AlternateContent>
        <mc:Choice Requires="wps">
          <w:drawing>
            <wp:anchor distT="0" distB="0" distL="114300" distR="114300" simplePos="0" relativeHeight="251655168" behindDoc="0" locked="0" layoutInCell="1" allowOverlap="1" wp14:anchorId="5E1570A1" wp14:editId="778EAC0C">
              <wp:simplePos x="0" y="0"/>
              <wp:positionH relativeFrom="column">
                <wp:posOffset>0</wp:posOffset>
              </wp:positionH>
              <wp:positionV relativeFrom="paragraph">
                <wp:posOffset>0</wp:posOffset>
              </wp:positionV>
              <wp:extent cx="4114800" cy="177165"/>
              <wp:effectExtent l="0" t="0" r="0" b="0"/>
              <wp:wrapTight wrapText="bothSides">
                <wp:wrapPolygon edited="0">
                  <wp:start x="0" y="0"/>
                  <wp:lineTo x="0" y="18581"/>
                  <wp:lineTo x="21500" y="18581"/>
                  <wp:lineTo x="21500" y="0"/>
                  <wp:lineTo x="0" y="0"/>
                </wp:wrapPolygon>
              </wp:wrapTight>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77165"/>
                      </a:xfrm>
                      <a:prstGeom prst="rect">
                        <a:avLst/>
                      </a:prstGeom>
                      <a:solidFill>
                        <a:srgbClr val="A40000">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0;width:324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" fillcolor="#a40000" stroked="f" strokecolor="#4a7ebb" strokeweight="1.5pt">
              <v:shadow opacity="22938f" mv:blur="38100f" offset="0,2pt"/>
              <v:textbox inset=",7.2pt,,7.2pt"/>
              <w10:wrap type="tight"/>
            </v:rect>
          </w:pict>
        </mc:Fallback>
      </mc:AlternateContent>
    </w:r>
    <w:r>
      <w:rPr>
        <w:noProof/>
        <w:lang w:eastAsia="fr-FR"/>
      </w:rPr>
      <mc:AlternateContent>
        <mc:Choice Requires="wps">
          <w:drawing>
            <wp:anchor distT="0" distB="0" distL="114300" distR="114300" simplePos="0" relativeHeight="251656192" behindDoc="0" locked="0" layoutInCell="1" allowOverlap="1" wp14:anchorId="376B4737" wp14:editId="2997D064">
              <wp:simplePos x="0" y="0"/>
              <wp:positionH relativeFrom="column">
                <wp:posOffset>0</wp:posOffset>
              </wp:positionH>
              <wp:positionV relativeFrom="paragraph">
                <wp:posOffset>175260</wp:posOffset>
              </wp:positionV>
              <wp:extent cx="4114800" cy="2213610"/>
              <wp:effectExtent l="0" t="0" r="0" b="0"/>
              <wp:wrapTight wrapText="bothSides">
                <wp:wrapPolygon edited="0">
                  <wp:start x="0" y="0"/>
                  <wp:lineTo x="0" y="21377"/>
                  <wp:lineTo x="21500" y="21377"/>
                  <wp:lineTo x="21500" y="0"/>
                  <wp:lineTo x="0" y="0"/>
                </wp:wrapPolygon>
              </wp:wrapTight>
              <wp:docPr id="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13610"/>
                      </a:xfrm>
                      <a:prstGeom prst="rect">
                        <a:avLst/>
                      </a:prstGeom>
                      <a:solidFill>
                        <a:srgbClr val="55544D">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13.8pt;width:324pt;height:17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" fillcolor="#55544d" stroked="f" strokecolor="#4a7ebb" strokeweight="1.5pt">
              <v:shadow opacity="22938f" mv:blur="38100f" offset="0,2pt"/>
              <v:textbox inset=",7.2pt,,7.2pt"/>
              <w10:wrap type="tight"/>
            </v:rect>
          </w:pict>
        </mc:Fallback>
      </mc:AlternateContent>
    </w:r>
    <w:r>
      <w:rPr>
        <w:noProof/>
        <w:lang w:eastAsia="fr-FR"/>
      </w:rPr>
      <mc:AlternateContent>
        <mc:Choice Requires="wpg">
          <w:drawing>
            <wp:anchor distT="0" distB="0" distL="114300" distR="114300" simplePos="0" relativeHeight="251659264" behindDoc="0" locked="0" layoutInCell="1" allowOverlap="1" wp14:anchorId="402243C6" wp14:editId="7D8EECA6">
              <wp:simplePos x="0" y="0"/>
              <wp:positionH relativeFrom="margin">
                <wp:align>right</wp:align>
              </wp:positionH>
              <wp:positionV relativeFrom="paragraph">
                <wp:posOffset>0</wp:posOffset>
              </wp:positionV>
              <wp:extent cx="4114800" cy="6647815"/>
              <wp:effectExtent l="0" t="0" r="0" b="635"/>
              <wp:wrapTight wrapText="bothSides">
                <wp:wrapPolygon edited="0">
                  <wp:start x="0" y="0"/>
                  <wp:lineTo x="0" y="21540"/>
                  <wp:lineTo x="21500" y="21540"/>
                  <wp:lineTo x="21500" y="0"/>
                  <wp:lineTo x="0" y="0"/>
                </wp:wrapPolygon>
              </wp:wrapTight>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6647815"/>
                        <a:chOff x="0" y="0"/>
                        <a:chExt cx="4116705" cy="6858000"/>
                      </a:xfrm>
                    </wpg:grpSpPr>
                    <wps:wsp>
                      <wps:cNvPr id="48" name="Rectangle 12"/>
                      <wps:cNvSpPr>
                        <a:spLocks noChangeArrowheads="1"/>
                      </wps:cNvSpPr>
                      <wps:spPr bwMode="auto">
                        <a:xfrm>
                          <a:off x="0" y="0"/>
                          <a:ext cx="3931920" cy="6858000"/>
                        </a:xfrm>
                        <a:prstGeom prst="rect">
                          <a:avLst/>
                        </a:prstGeom>
                        <a:solidFill>
                          <a:srgbClr val="55544D">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3"/>
                      <wps:cNvSpPr>
                        <a:spLocks noChangeArrowheads="1"/>
                      </wps:cNvSpPr>
                      <wps:spPr bwMode="auto">
                        <a:xfrm>
                          <a:off x="3933825" y="0"/>
                          <a:ext cx="182880" cy="6858000"/>
                        </a:xfrm>
                        <a:prstGeom prst="rect">
                          <a:avLst/>
                        </a:prstGeom>
                        <a:solidFill>
                          <a:srgbClr val="A40000">
                            <a:lumMod val="10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272.8pt;margin-top:0;width:324pt;height:523.45pt;z-index:251659264;mso-position-horizontal:right;mso-position-horizontal-relative:margin;mso-width-relative:margin;mso-height-relative:margin" coordsize="4116705,685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">
              <v:rect id="Rectangle 12" o:spid="_x0000_s1027" style="position:absolute;width:3931920;height:685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j/yxAAA&#10;ANsAAAAPAAAAZHJzL2Rvd25yZXYueG1sRE9bS8MwFH4X9h/CGfgiLnVsWrqmwwuODRV0yp7PmrOm&#10;2Jx0TVy7f28eBB8/vnu+HGwjTtT52rGCm0kCgrh0uuZKwdfn83UKwgdkjY1jUnAmD8tidJFjpl3P&#10;H3TahkrEEPYZKjAhtJmUvjRk0U9cSxy5g+sshgi7SuoO+xhuGzlNkltpsebYYLClR0Pl9/bHKkj3&#10;x9ferN4ehiO+zK/eN7u7+dNUqcvxcL8AEWgI/+I/91ormMWx8Uv8AbL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Y/8sQAAADbAAAADwAAAAAAAAAAAAAAAACXAgAAZHJzL2Rv&#10;d25yZXYueG1sUEsFBgAAAAAEAAQA9QAAAIgDAAAAAA==&#10;" fillcolor="#55544d" stroked="f" strokecolor="#4a7ebb" strokeweight="1.5pt">
                <v:shadow opacity="22938f" mv:blur="38100f" offset="0,2pt"/>
                <v:textbox inset=",7.2pt,,7.2pt"/>
              </v:rect>
              <v:rect id="Rectangle 13" o:spid="_x0000_s1028" style="position:absolute;left:3933825;width:182880;height:685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vA+wgAA&#10;ANsAAAAPAAAAZHJzL2Rvd25yZXYueG1sRI/RagIxFETfC/2HcAu+1WxFi65GKRVFEAqufsBlc00W&#10;NzfbJOr27xuh0MdhZs4wi1XvWnGjEBvPCt6GBQji2uuGjYLTcfM6BRETssbWMyn4oQir5fPTAkvt&#10;73ygW5WMyBCOJSqwKXWllLG25DAOfUecvbMPDlOWwUgd8J7hrpWjoniXDhvOCxY7+rRUX6qrU1B8&#10;V9qtr8Zu95PzoZK9keHLKDV46T/mIBL16T/8195pBeMZPL7k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S8D7CAAAA2wAAAA8AAAAAAAAAAAAAAAAAlwIAAGRycy9kb3du&#10;cmV2LnhtbFBLBQYAAAAABAAEAPUAAACGAwAAAAA=&#10;" fillcolor="#a40000" stroked="f" strokecolor="#4a7ebb" strokeweight="1.5pt">
                <v:shadow opacity="22938f" mv:blur="38100f" offset="0,2pt"/>
                <v:textbox inset=",7.2pt,,7.2pt"/>
              </v:rect>
              <w10:wrap type="tight"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0332FD"/>
    <w:multiLevelType w:val="hybridMultilevel"/>
    <w:tmpl w:val="4378A416"/>
    <w:lvl w:ilvl="0" w:tplc="7376192E">
      <w:start w:val="3"/>
      <w:numFmt w:val="bullet"/>
      <w:lvlText w:val=""/>
      <w:lvlJc w:val="left"/>
      <w:pPr>
        <w:ind w:left="760" w:hanging="400"/>
      </w:pPr>
      <w:rPr>
        <w:rFonts w:ascii="Wingdings" w:eastAsia="SimHe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5A46FE"/>
    <w:multiLevelType w:val="hybridMultilevel"/>
    <w:tmpl w:val="75025F60"/>
    <w:lvl w:ilvl="0" w:tplc="82765698">
      <w:start w:val="3"/>
      <w:numFmt w:val="bullet"/>
      <w:lvlText w:val=""/>
      <w:lvlJc w:val="left"/>
      <w:pPr>
        <w:ind w:left="780" w:hanging="42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8F4207"/>
    <w:multiLevelType w:val="hybridMultilevel"/>
    <w:tmpl w:val="FF1C6AAE"/>
    <w:lvl w:ilvl="0" w:tplc="98FEBD34">
      <w:start w:val="3"/>
      <w:numFmt w:val="bullet"/>
      <w:lvlText w:val="-"/>
      <w:lvlJc w:val="left"/>
      <w:pPr>
        <w:ind w:left="720" w:hanging="360"/>
      </w:pPr>
      <w:rPr>
        <w:rFonts w:ascii="Corbel" w:eastAsia="SimSun" w:hAnsi="Corbe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9855598"/>
    <w:multiLevelType w:val="hybridMultilevel"/>
    <w:tmpl w:val="E6E68FF2"/>
    <w:lvl w:ilvl="0" w:tplc="FA54F7E6">
      <w:start w:val="3"/>
      <w:numFmt w:val="bullet"/>
      <w:lvlText w:val="-"/>
      <w:lvlJc w:val="left"/>
      <w:pPr>
        <w:ind w:left="720" w:hanging="360"/>
      </w:pPr>
      <w:rPr>
        <w:rFonts w:ascii="Corbel" w:eastAsia="SimSun" w:hAnsi="Corbe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applyBreakingRules/>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4F1D3B"/>
    <w:rsid w:val="00031240"/>
    <w:rsid w:val="00034E15"/>
    <w:rsid w:val="00036D00"/>
    <w:rsid w:val="0004457B"/>
    <w:rsid w:val="00093544"/>
    <w:rsid w:val="000F7E8D"/>
    <w:rsid w:val="00117899"/>
    <w:rsid w:val="001268B7"/>
    <w:rsid w:val="00137F95"/>
    <w:rsid w:val="001658D5"/>
    <w:rsid w:val="0021496B"/>
    <w:rsid w:val="00220662"/>
    <w:rsid w:val="0024700F"/>
    <w:rsid w:val="00264CE0"/>
    <w:rsid w:val="002B4880"/>
    <w:rsid w:val="002D0BDB"/>
    <w:rsid w:val="00355683"/>
    <w:rsid w:val="003A48FE"/>
    <w:rsid w:val="003B449B"/>
    <w:rsid w:val="00400FE8"/>
    <w:rsid w:val="00466746"/>
    <w:rsid w:val="004775EF"/>
    <w:rsid w:val="004A5CD0"/>
    <w:rsid w:val="004D7BF6"/>
    <w:rsid w:val="004F1D3B"/>
    <w:rsid w:val="00502C65"/>
    <w:rsid w:val="00601273"/>
    <w:rsid w:val="00682A27"/>
    <w:rsid w:val="006A7A9E"/>
    <w:rsid w:val="006C3F79"/>
    <w:rsid w:val="006D72FD"/>
    <w:rsid w:val="00727F03"/>
    <w:rsid w:val="007554E6"/>
    <w:rsid w:val="00793942"/>
    <w:rsid w:val="007B5AC0"/>
    <w:rsid w:val="00817403"/>
    <w:rsid w:val="008914D0"/>
    <w:rsid w:val="008A02D7"/>
    <w:rsid w:val="008A084C"/>
    <w:rsid w:val="009A4F85"/>
    <w:rsid w:val="00A54CFD"/>
    <w:rsid w:val="00A60637"/>
    <w:rsid w:val="00AD7B01"/>
    <w:rsid w:val="00B027E4"/>
    <w:rsid w:val="00BB5737"/>
    <w:rsid w:val="00BD5A59"/>
    <w:rsid w:val="00BE5959"/>
    <w:rsid w:val="00BF1C33"/>
    <w:rsid w:val="00C356C2"/>
    <w:rsid w:val="00D129DC"/>
    <w:rsid w:val="00D253DE"/>
    <w:rsid w:val="00DE5B64"/>
    <w:rsid w:val="00E278F4"/>
    <w:rsid w:val="00E32298"/>
    <w:rsid w:val="00E33C0D"/>
    <w:rsid w:val="00E41225"/>
    <w:rsid w:val="00E61A82"/>
    <w:rsid w:val="00ED2560"/>
    <w:rsid w:val="00EF08A8"/>
    <w:rsid w:val="00EF398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2B6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SimSun" w:hAnsi="Corbe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544"/>
    <w:rPr>
      <w:sz w:val="24"/>
      <w:szCs w:val="24"/>
      <w:lang w:val="fr-FR"/>
    </w:rPr>
  </w:style>
  <w:style w:type="paragraph" w:styleId="Titre1">
    <w:name w:val="heading 1"/>
    <w:basedOn w:val="Normal"/>
    <w:link w:val="Titre1Car"/>
    <w:qFormat/>
    <w:pPr>
      <w:outlineLvl w:val="0"/>
    </w:pPr>
    <w:rPr>
      <w:rFonts w:eastAsia="SimHei"/>
      <w:b/>
      <w:bCs/>
      <w:color w:val="55544D"/>
      <w:sz w:val="28"/>
      <w:szCs w:val="32"/>
    </w:rPr>
  </w:style>
  <w:style w:type="paragraph" w:styleId="Titre2">
    <w:name w:val="heading 2"/>
    <w:basedOn w:val="Normal"/>
    <w:link w:val="Titre2Car"/>
    <w:semiHidden/>
    <w:unhideWhenUsed/>
    <w:qFormat/>
    <w:pPr>
      <w:outlineLvl w:val="1"/>
    </w:pPr>
    <w:rPr>
      <w:rFonts w:eastAsia="SimHei"/>
      <w:b/>
      <w:bCs/>
      <w:color w:val="FFFFFF"/>
      <w:szCs w:val="26"/>
    </w:rPr>
  </w:style>
  <w:style w:type="paragraph" w:styleId="Titre3">
    <w:name w:val="heading 3"/>
    <w:basedOn w:val="Normal"/>
    <w:link w:val="Titre3Car"/>
    <w:semiHidden/>
    <w:unhideWhenUsed/>
    <w:qFormat/>
    <w:pPr>
      <w:outlineLvl w:val="2"/>
    </w:pPr>
    <w:rPr>
      <w:rFonts w:eastAsia="SimHei"/>
      <w:b/>
      <w:bCs/>
      <w:color w:val="55544D"/>
      <w:sz w:val="22"/>
    </w:rPr>
  </w:style>
  <w:style w:type="paragraph" w:styleId="Titre4">
    <w:name w:val="heading 4"/>
    <w:basedOn w:val="Normal"/>
    <w:link w:val="Titre4Car"/>
    <w:semiHidden/>
    <w:unhideWhenUsed/>
    <w:qFormat/>
    <w:pPr>
      <w:outlineLvl w:val="3"/>
    </w:pPr>
    <w:rPr>
      <w:rFonts w:eastAsia="SimHei"/>
      <w:bCs/>
      <w:iCs/>
      <w:color w:val="FFFFF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pPr>
      <w:tabs>
        <w:tab w:val="center" w:pos="4320"/>
        <w:tab w:val="right" w:pos="8640"/>
      </w:tabs>
    </w:pPr>
  </w:style>
  <w:style w:type="character" w:customStyle="1" w:styleId="En-tteCar">
    <w:name w:val="En-tête Car"/>
    <w:basedOn w:val="Policepardfaut"/>
    <w:link w:val="En-tte"/>
  </w:style>
  <w:style w:type="paragraph" w:styleId="Pieddepage">
    <w:name w:val="footer"/>
    <w:basedOn w:val="Normal"/>
    <w:link w:val="PieddepageCar"/>
    <w:unhideWhenUsed/>
    <w:pPr>
      <w:spacing w:after="120" w:line="264" w:lineRule="auto"/>
    </w:pPr>
    <w:rPr>
      <w:color w:val="55544D"/>
      <w:sz w:val="16"/>
    </w:rPr>
  </w:style>
  <w:style w:type="character" w:customStyle="1" w:styleId="PieddepageCar">
    <w:name w:val="Pied de page Car"/>
    <w:link w:val="Pieddepage"/>
    <w:rPr>
      <w:color w:val="55544D"/>
      <w:sz w:val="16"/>
    </w:rPr>
  </w:style>
  <w:style w:type="paragraph" w:styleId="Date">
    <w:name w:val="Date"/>
    <w:basedOn w:val="Normal"/>
    <w:link w:val="DateCar"/>
    <w:semiHidden/>
    <w:unhideWhenUsed/>
    <w:pPr>
      <w:spacing w:line="1480" w:lineRule="exact"/>
      <w:jc w:val="right"/>
    </w:pPr>
    <w:rPr>
      <w:color w:val="FFFFFF"/>
      <w:sz w:val="144"/>
    </w:rPr>
  </w:style>
  <w:style w:type="character" w:customStyle="1" w:styleId="DateCar">
    <w:name w:val="Date Car"/>
    <w:link w:val="Date"/>
    <w:semiHidden/>
    <w:rPr>
      <w:color w:val="FFFFFF"/>
      <w:sz w:val="144"/>
    </w:rPr>
  </w:style>
  <w:style w:type="paragraph" w:styleId="Titre">
    <w:name w:val="Title"/>
    <w:basedOn w:val="Normal"/>
    <w:link w:val="TitreCar"/>
    <w:qFormat/>
    <w:rPr>
      <w:rFonts w:eastAsia="SimHei" w:cs="Corbel"/>
      <w:color w:val="FFFFFF"/>
      <w:kern w:val="28"/>
      <w:sz w:val="48"/>
      <w:szCs w:val="52"/>
    </w:rPr>
  </w:style>
  <w:style w:type="character" w:customStyle="1" w:styleId="TitreCar">
    <w:name w:val="Titre Car"/>
    <w:link w:val="Titre"/>
    <w:rPr>
      <w:rFonts w:ascii="Corbel" w:eastAsia="SimHei" w:hAnsi="Corbel" w:cs="Corbel"/>
      <w:color w:val="FFFFFF"/>
      <w:kern w:val="28"/>
      <w:sz w:val="48"/>
      <w:szCs w:val="52"/>
    </w:rPr>
  </w:style>
  <w:style w:type="paragraph" w:styleId="Sous-titre">
    <w:name w:val="Subtitle"/>
    <w:basedOn w:val="Normal"/>
    <w:link w:val="Sous-titreCar"/>
    <w:qFormat/>
    <w:pPr>
      <w:numPr>
        <w:ilvl w:val="1"/>
      </w:numPr>
    </w:pPr>
    <w:rPr>
      <w:rFonts w:eastAsia="SimHei"/>
      <w:iCs/>
      <w:color w:val="FFFFFF"/>
    </w:rPr>
  </w:style>
  <w:style w:type="character" w:customStyle="1" w:styleId="Sous-titreCar">
    <w:name w:val="Sous-titre Car"/>
    <w:link w:val="Sous-titre"/>
    <w:rPr>
      <w:rFonts w:ascii="Corbel" w:eastAsia="SimHei" w:hAnsi="Corbel" w:cs="Times New Roman"/>
      <w:iCs/>
      <w:color w:val="FFFFFF"/>
    </w:rPr>
  </w:style>
  <w:style w:type="character" w:customStyle="1" w:styleId="Titre4Car">
    <w:name w:val="Titre 4 Car"/>
    <w:link w:val="Titre4"/>
    <w:semiHidden/>
    <w:rPr>
      <w:rFonts w:ascii="Corbel" w:eastAsia="SimHei" w:hAnsi="Corbel" w:cs="Times New Roman"/>
      <w:bCs/>
      <w:iCs/>
      <w:color w:val="FFFFFF"/>
      <w:sz w:val="20"/>
    </w:rPr>
  </w:style>
  <w:style w:type="character" w:customStyle="1" w:styleId="Titre2Car">
    <w:name w:val="Titre 2 Car"/>
    <w:link w:val="Titre2"/>
    <w:semiHidden/>
    <w:rPr>
      <w:rFonts w:ascii="Corbel" w:eastAsia="SimHei" w:hAnsi="Corbel" w:cs="Times New Roman"/>
      <w:b/>
      <w:bCs/>
      <w:color w:val="FFFFFF"/>
      <w:szCs w:val="26"/>
    </w:rPr>
  </w:style>
  <w:style w:type="paragraph" w:customStyle="1" w:styleId="BodyText-Light">
    <w:name w:val="Body Text - Light"/>
    <w:basedOn w:val="Normal"/>
    <w:qFormat/>
    <w:pPr>
      <w:spacing w:line="264" w:lineRule="auto"/>
    </w:pPr>
    <w:rPr>
      <w:color w:val="FFFFFF"/>
      <w:sz w:val="18"/>
    </w:rPr>
  </w:style>
  <w:style w:type="character" w:customStyle="1" w:styleId="Titre1Car">
    <w:name w:val="Titre 1 Car"/>
    <w:link w:val="Titre1"/>
    <w:rPr>
      <w:rFonts w:ascii="Corbel" w:eastAsia="SimHei" w:hAnsi="Corbel" w:cs="Times New Roman"/>
      <w:b/>
      <w:bCs/>
      <w:color w:val="55544D"/>
      <w:sz w:val="28"/>
      <w:szCs w:val="32"/>
    </w:rPr>
  </w:style>
  <w:style w:type="paragraph" w:styleId="Corpsdetexte">
    <w:name w:val="Body Text"/>
    <w:basedOn w:val="Normal"/>
    <w:link w:val="CorpsdetexteCar"/>
    <w:semiHidden/>
    <w:unhideWhenUsed/>
    <w:pPr>
      <w:spacing w:after="120" w:line="264" w:lineRule="auto"/>
    </w:pPr>
    <w:rPr>
      <w:color w:val="55544D"/>
      <w:sz w:val="20"/>
    </w:rPr>
  </w:style>
  <w:style w:type="character" w:customStyle="1" w:styleId="CorpsdetexteCar">
    <w:name w:val="Corps de texte Car"/>
    <w:link w:val="Corpsdetexte"/>
    <w:semiHidden/>
    <w:rPr>
      <w:color w:val="55544D"/>
      <w:sz w:val="20"/>
    </w:rPr>
  </w:style>
  <w:style w:type="paragraph" w:customStyle="1" w:styleId="BodyText-Small">
    <w:name w:val="Body Text - Small"/>
    <w:basedOn w:val="Normal"/>
    <w:qFormat/>
    <w:pPr>
      <w:spacing w:after="120" w:line="264" w:lineRule="auto"/>
    </w:pPr>
    <w:rPr>
      <w:color w:val="55544D"/>
      <w:sz w:val="18"/>
    </w:rPr>
  </w:style>
  <w:style w:type="character" w:customStyle="1" w:styleId="Titre3Car">
    <w:name w:val="Titre 3 Car"/>
    <w:link w:val="Titre3"/>
    <w:semiHidden/>
    <w:rPr>
      <w:rFonts w:ascii="Corbel" w:eastAsia="SimHei" w:hAnsi="Corbel" w:cs="Times New Roman"/>
      <w:b/>
      <w:bCs/>
      <w:color w:val="55544D"/>
      <w:sz w:val="22"/>
    </w:rPr>
  </w:style>
  <w:style w:type="paragraph" w:customStyle="1" w:styleId="ListText">
    <w:name w:val="List Text"/>
    <w:basedOn w:val="Corpsdetexte"/>
    <w:qFormat/>
    <w:pPr>
      <w:spacing w:after="20"/>
    </w:pPr>
  </w:style>
  <w:style w:type="paragraph" w:styleId="Paragraphedeliste">
    <w:name w:val="List Paragraph"/>
    <w:basedOn w:val="Normal"/>
    <w:uiPriority w:val="34"/>
    <w:qFormat/>
    <w:rsid w:val="006C3F7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SimSun" w:hAnsi="Corbe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544"/>
    <w:rPr>
      <w:sz w:val="24"/>
      <w:szCs w:val="24"/>
      <w:lang w:val="fr-FR"/>
    </w:rPr>
  </w:style>
  <w:style w:type="paragraph" w:styleId="Titre1">
    <w:name w:val="heading 1"/>
    <w:basedOn w:val="Normal"/>
    <w:link w:val="Titre1Car"/>
    <w:qFormat/>
    <w:pPr>
      <w:outlineLvl w:val="0"/>
    </w:pPr>
    <w:rPr>
      <w:rFonts w:eastAsia="SimHei"/>
      <w:b/>
      <w:bCs/>
      <w:color w:val="55544D"/>
      <w:sz w:val="28"/>
      <w:szCs w:val="32"/>
    </w:rPr>
  </w:style>
  <w:style w:type="paragraph" w:styleId="Titre2">
    <w:name w:val="heading 2"/>
    <w:basedOn w:val="Normal"/>
    <w:link w:val="Titre2Car"/>
    <w:semiHidden/>
    <w:unhideWhenUsed/>
    <w:qFormat/>
    <w:pPr>
      <w:outlineLvl w:val="1"/>
    </w:pPr>
    <w:rPr>
      <w:rFonts w:eastAsia="SimHei"/>
      <w:b/>
      <w:bCs/>
      <w:color w:val="FFFFFF"/>
      <w:szCs w:val="26"/>
    </w:rPr>
  </w:style>
  <w:style w:type="paragraph" w:styleId="Titre3">
    <w:name w:val="heading 3"/>
    <w:basedOn w:val="Normal"/>
    <w:link w:val="Titre3Car"/>
    <w:semiHidden/>
    <w:unhideWhenUsed/>
    <w:qFormat/>
    <w:pPr>
      <w:outlineLvl w:val="2"/>
    </w:pPr>
    <w:rPr>
      <w:rFonts w:eastAsia="SimHei"/>
      <w:b/>
      <w:bCs/>
      <w:color w:val="55544D"/>
      <w:sz w:val="22"/>
    </w:rPr>
  </w:style>
  <w:style w:type="paragraph" w:styleId="Titre4">
    <w:name w:val="heading 4"/>
    <w:basedOn w:val="Normal"/>
    <w:link w:val="Titre4Car"/>
    <w:semiHidden/>
    <w:unhideWhenUsed/>
    <w:qFormat/>
    <w:pPr>
      <w:outlineLvl w:val="3"/>
    </w:pPr>
    <w:rPr>
      <w:rFonts w:eastAsia="SimHei"/>
      <w:bCs/>
      <w:iCs/>
      <w:color w:val="FFFFF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pPr>
      <w:tabs>
        <w:tab w:val="center" w:pos="4320"/>
        <w:tab w:val="right" w:pos="8640"/>
      </w:tabs>
    </w:pPr>
  </w:style>
  <w:style w:type="character" w:customStyle="1" w:styleId="En-tteCar">
    <w:name w:val="En-tête Car"/>
    <w:basedOn w:val="Policepardfaut"/>
    <w:link w:val="En-tte"/>
  </w:style>
  <w:style w:type="paragraph" w:styleId="Pieddepage">
    <w:name w:val="footer"/>
    <w:basedOn w:val="Normal"/>
    <w:link w:val="PieddepageCar"/>
    <w:unhideWhenUsed/>
    <w:pPr>
      <w:spacing w:after="120" w:line="264" w:lineRule="auto"/>
    </w:pPr>
    <w:rPr>
      <w:color w:val="55544D"/>
      <w:sz w:val="16"/>
    </w:rPr>
  </w:style>
  <w:style w:type="character" w:customStyle="1" w:styleId="PieddepageCar">
    <w:name w:val="Pied de page Car"/>
    <w:link w:val="Pieddepage"/>
    <w:rPr>
      <w:color w:val="55544D"/>
      <w:sz w:val="16"/>
    </w:rPr>
  </w:style>
  <w:style w:type="paragraph" w:styleId="Date">
    <w:name w:val="Date"/>
    <w:basedOn w:val="Normal"/>
    <w:link w:val="DateCar"/>
    <w:semiHidden/>
    <w:unhideWhenUsed/>
    <w:pPr>
      <w:spacing w:line="1480" w:lineRule="exact"/>
      <w:jc w:val="right"/>
    </w:pPr>
    <w:rPr>
      <w:color w:val="FFFFFF"/>
      <w:sz w:val="144"/>
    </w:rPr>
  </w:style>
  <w:style w:type="character" w:customStyle="1" w:styleId="DateCar">
    <w:name w:val="Date Car"/>
    <w:link w:val="Date"/>
    <w:semiHidden/>
    <w:rPr>
      <w:color w:val="FFFFFF"/>
      <w:sz w:val="144"/>
    </w:rPr>
  </w:style>
  <w:style w:type="paragraph" w:styleId="Titre">
    <w:name w:val="Title"/>
    <w:basedOn w:val="Normal"/>
    <w:link w:val="TitreCar"/>
    <w:qFormat/>
    <w:rPr>
      <w:rFonts w:eastAsia="SimHei" w:cs="Corbel"/>
      <w:color w:val="FFFFFF"/>
      <w:kern w:val="28"/>
      <w:sz w:val="48"/>
      <w:szCs w:val="52"/>
    </w:rPr>
  </w:style>
  <w:style w:type="character" w:customStyle="1" w:styleId="TitreCar">
    <w:name w:val="Titre Car"/>
    <w:link w:val="Titre"/>
    <w:rPr>
      <w:rFonts w:ascii="Corbel" w:eastAsia="SimHei" w:hAnsi="Corbel" w:cs="Corbel"/>
      <w:color w:val="FFFFFF"/>
      <w:kern w:val="28"/>
      <w:sz w:val="48"/>
      <w:szCs w:val="52"/>
    </w:rPr>
  </w:style>
  <w:style w:type="paragraph" w:styleId="Sous-titre">
    <w:name w:val="Subtitle"/>
    <w:basedOn w:val="Normal"/>
    <w:link w:val="Sous-titreCar"/>
    <w:qFormat/>
    <w:pPr>
      <w:numPr>
        <w:ilvl w:val="1"/>
      </w:numPr>
    </w:pPr>
    <w:rPr>
      <w:rFonts w:eastAsia="SimHei"/>
      <w:iCs/>
      <w:color w:val="FFFFFF"/>
    </w:rPr>
  </w:style>
  <w:style w:type="character" w:customStyle="1" w:styleId="Sous-titreCar">
    <w:name w:val="Sous-titre Car"/>
    <w:link w:val="Sous-titre"/>
    <w:rPr>
      <w:rFonts w:ascii="Corbel" w:eastAsia="SimHei" w:hAnsi="Corbel" w:cs="Times New Roman"/>
      <w:iCs/>
      <w:color w:val="FFFFFF"/>
    </w:rPr>
  </w:style>
  <w:style w:type="character" w:customStyle="1" w:styleId="Titre4Car">
    <w:name w:val="Titre 4 Car"/>
    <w:link w:val="Titre4"/>
    <w:semiHidden/>
    <w:rPr>
      <w:rFonts w:ascii="Corbel" w:eastAsia="SimHei" w:hAnsi="Corbel" w:cs="Times New Roman"/>
      <w:bCs/>
      <w:iCs/>
      <w:color w:val="FFFFFF"/>
      <w:sz w:val="20"/>
    </w:rPr>
  </w:style>
  <w:style w:type="character" w:customStyle="1" w:styleId="Titre2Car">
    <w:name w:val="Titre 2 Car"/>
    <w:link w:val="Titre2"/>
    <w:semiHidden/>
    <w:rPr>
      <w:rFonts w:ascii="Corbel" w:eastAsia="SimHei" w:hAnsi="Corbel" w:cs="Times New Roman"/>
      <w:b/>
      <w:bCs/>
      <w:color w:val="FFFFFF"/>
      <w:szCs w:val="26"/>
    </w:rPr>
  </w:style>
  <w:style w:type="paragraph" w:customStyle="1" w:styleId="BodyText-Light">
    <w:name w:val="Body Text - Light"/>
    <w:basedOn w:val="Normal"/>
    <w:qFormat/>
    <w:pPr>
      <w:spacing w:line="264" w:lineRule="auto"/>
    </w:pPr>
    <w:rPr>
      <w:color w:val="FFFFFF"/>
      <w:sz w:val="18"/>
    </w:rPr>
  </w:style>
  <w:style w:type="character" w:customStyle="1" w:styleId="Titre1Car">
    <w:name w:val="Titre 1 Car"/>
    <w:link w:val="Titre1"/>
    <w:rPr>
      <w:rFonts w:ascii="Corbel" w:eastAsia="SimHei" w:hAnsi="Corbel" w:cs="Times New Roman"/>
      <w:b/>
      <w:bCs/>
      <w:color w:val="55544D"/>
      <w:sz w:val="28"/>
      <w:szCs w:val="32"/>
    </w:rPr>
  </w:style>
  <w:style w:type="paragraph" w:styleId="Corpsdetexte">
    <w:name w:val="Body Text"/>
    <w:basedOn w:val="Normal"/>
    <w:link w:val="CorpsdetexteCar"/>
    <w:semiHidden/>
    <w:unhideWhenUsed/>
    <w:pPr>
      <w:spacing w:after="120" w:line="264" w:lineRule="auto"/>
    </w:pPr>
    <w:rPr>
      <w:color w:val="55544D"/>
      <w:sz w:val="20"/>
    </w:rPr>
  </w:style>
  <w:style w:type="character" w:customStyle="1" w:styleId="CorpsdetexteCar">
    <w:name w:val="Corps de texte Car"/>
    <w:link w:val="Corpsdetexte"/>
    <w:semiHidden/>
    <w:rPr>
      <w:color w:val="55544D"/>
      <w:sz w:val="20"/>
    </w:rPr>
  </w:style>
  <w:style w:type="paragraph" w:customStyle="1" w:styleId="BodyText-Small">
    <w:name w:val="Body Text - Small"/>
    <w:basedOn w:val="Normal"/>
    <w:qFormat/>
    <w:pPr>
      <w:spacing w:after="120" w:line="264" w:lineRule="auto"/>
    </w:pPr>
    <w:rPr>
      <w:color w:val="55544D"/>
      <w:sz w:val="18"/>
    </w:rPr>
  </w:style>
  <w:style w:type="character" w:customStyle="1" w:styleId="Titre3Car">
    <w:name w:val="Titre 3 Car"/>
    <w:link w:val="Titre3"/>
    <w:semiHidden/>
    <w:rPr>
      <w:rFonts w:ascii="Corbel" w:eastAsia="SimHei" w:hAnsi="Corbel" w:cs="Times New Roman"/>
      <w:b/>
      <w:bCs/>
      <w:color w:val="55544D"/>
      <w:sz w:val="22"/>
    </w:rPr>
  </w:style>
  <w:style w:type="paragraph" w:customStyle="1" w:styleId="ListText">
    <w:name w:val="List Text"/>
    <w:basedOn w:val="Corpsdetexte"/>
    <w:qFormat/>
    <w:pPr>
      <w:spacing w:after="20"/>
    </w:pPr>
  </w:style>
  <w:style w:type="paragraph" w:styleId="Paragraphedeliste">
    <w:name w:val="List Paragraph"/>
    <w:basedOn w:val="Normal"/>
    <w:uiPriority w:val="34"/>
    <w:qFormat/>
    <w:rsid w:val="006C3F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Programmes:Programme%20Image.dotx" TargetMode="External"/></Relationships>
</file>

<file path=word/theme/theme1.xml><?xml version="1.0" encoding="utf-8"?>
<a:theme xmlns:a="http://schemas.openxmlformats.org/drawingml/2006/main" name="Office Theme">
  <a:themeElements>
    <a:clrScheme name="Picture Program">
      <a:dk1>
        <a:sysClr val="windowText" lastClr="000000"/>
      </a:dk1>
      <a:lt1>
        <a:sysClr val="window" lastClr="FFFFFF"/>
      </a:lt1>
      <a:dk2>
        <a:srgbClr val="55544D"/>
      </a:dk2>
      <a:lt2>
        <a:srgbClr val="E0DFD6"/>
      </a:lt2>
      <a:accent1>
        <a:srgbClr val="A40000"/>
      </a:accent1>
      <a:accent2>
        <a:srgbClr val="4A0505"/>
      </a:accent2>
      <a:accent3>
        <a:srgbClr val="C47810"/>
      </a:accent3>
      <a:accent4>
        <a:srgbClr val="B5BB83"/>
      </a:accent4>
      <a:accent5>
        <a:srgbClr val="827752"/>
      </a:accent5>
      <a:accent6>
        <a:srgbClr val="A44500"/>
      </a:accent6>
      <a:hlink>
        <a:srgbClr val="A42300"/>
      </a:hlink>
      <a:folHlink>
        <a:srgbClr val="F0A43A"/>
      </a:folHlink>
    </a:clrScheme>
    <a:fontScheme name="Picture Program">
      <a:majorFont>
        <a:latin typeface="Corbel"/>
        <a:ea typeface=""/>
        <a:cs typeface=""/>
        <a:font script="Jpan" typeface="ヒラギノ丸ゴ Pro W4"/>
      </a:majorFont>
      <a:minorFont>
        <a:latin typeface="Corbel"/>
        <a:ea typeface=""/>
        <a:cs typeface=""/>
        <a:font script="Jpan" typeface="ヒラギノ丸ゴ Pro W4"/>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Programme Image.dotx</Template>
  <TotalTime>11</TotalTime>
  <Pages>2</Pages>
  <Words>7</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prenom nom</dc:creator>
  <cp:keywords/>
  <dc:description/>
  <cp:lastModifiedBy>prenom nom</cp:lastModifiedBy>
  <cp:revision>3</cp:revision>
  <cp:lastPrinted>2012-10-09T20:12:00Z</cp:lastPrinted>
  <dcterms:created xsi:type="dcterms:W3CDTF">2012-11-28T08:39:00Z</dcterms:created>
  <dcterms:modified xsi:type="dcterms:W3CDTF">2012-11-28T08:42:00Z</dcterms:modified>
  <cp:category/>
</cp:coreProperties>
</file>